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BFD39" w14:textId="3D846F4A" w:rsidR="00C805C2" w:rsidRPr="002B2026" w:rsidRDefault="009A6716" w:rsidP="00C805C2">
      <w:pPr>
        <w:rPr>
          <w:b/>
          <w:noProof/>
          <w:color w:val="385623" w:themeColor="accent6" w:themeShade="80"/>
          <w:sz w:val="48"/>
          <w:szCs w:val="48"/>
        </w:rPr>
      </w:pPr>
      <w:r>
        <w:rPr>
          <w:b/>
          <w:noProof/>
          <w:color w:val="385623" w:themeColor="accent6" w:themeShade="80"/>
          <w:sz w:val="44"/>
          <w:szCs w:val="44"/>
        </w:rPr>
        <mc:AlternateContent>
          <mc:Choice Requires="wps">
            <w:drawing>
              <wp:anchor distT="0" distB="0" distL="114300" distR="114300" simplePos="0" relativeHeight="251798528" behindDoc="1" locked="0" layoutInCell="1" allowOverlap="1" wp14:anchorId="0DC5C278" wp14:editId="30BF1C96">
                <wp:simplePos x="0" y="0"/>
                <wp:positionH relativeFrom="column">
                  <wp:posOffset>-665132</wp:posOffset>
                </wp:positionH>
                <wp:positionV relativeFrom="paragraph">
                  <wp:posOffset>-591585</wp:posOffset>
                </wp:positionV>
                <wp:extent cx="4246323" cy="1264920"/>
                <wp:effectExtent l="0" t="0" r="0" b="5080"/>
                <wp:wrapNone/>
                <wp:docPr id="2097965722" name="Text Box 56"/>
                <wp:cNvGraphicFramePr/>
                <a:graphic xmlns:a="http://schemas.openxmlformats.org/drawingml/2006/main">
                  <a:graphicData uri="http://schemas.microsoft.com/office/word/2010/wordprocessingShape">
                    <wps:wsp>
                      <wps:cNvSpPr txBox="1"/>
                      <wps:spPr>
                        <a:xfrm>
                          <a:off x="0" y="0"/>
                          <a:ext cx="4246323" cy="1264920"/>
                        </a:xfrm>
                        <a:prstGeom prst="rect">
                          <a:avLst/>
                        </a:prstGeom>
                        <a:solidFill>
                          <a:schemeClr val="lt1"/>
                        </a:solidFill>
                        <a:ln w="6350">
                          <a:noFill/>
                        </a:ln>
                      </wps:spPr>
                      <wps:txbx>
                        <w:txbxContent>
                          <w:p w14:paraId="55D843CC" w14:textId="26862181" w:rsidR="00970025" w:rsidRDefault="00970025" w:rsidP="00970025">
                            <w:pPr>
                              <w:rPr>
                                <w:b/>
                                <w:noProof/>
                                <w:color w:val="404040" w:themeColor="text1" w:themeTint="BF"/>
                                <w:sz w:val="44"/>
                                <w:szCs w:val="44"/>
                              </w:rPr>
                            </w:pPr>
                            <w:r w:rsidRPr="00970025">
                              <w:rPr>
                                <w:b/>
                                <w:noProof/>
                                <w:color w:val="404040" w:themeColor="text1" w:themeTint="BF"/>
                                <w:sz w:val="44"/>
                                <w:szCs w:val="44"/>
                              </w:rPr>
                              <w:t xml:space="preserve">Social Media </w:t>
                            </w:r>
                            <w:r w:rsidR="009A6716">
                              <w:rPr>
                                <w:b/>
                                <w:noProof/>
                                <w:color w:val="404040" w:themeColor="text1" w:themeTint="BF"/>
                                <w:sz w:val="44"/>
                                <w:szCs w:val="44"/>
                              </w:rPr>
                              <w:t>Management Business</w:t>
                            </w:r>
                            <w:r w:rsidRPr="00970025">
                              <w:rPr>
                                <w:b/>
                                <w:noProof/>
                                <w:color w:val="404040" w:themeColor="text1" w:themeTint="BF"/>
                                <w:sz w:val="44"/>
                                <w:szCs w:val="44"/>
                              </w:rPr>
                              <w:t xml:space="preserve"> Proposal Template</w:t>
                            </w:r>
                            <w:r>
                              <w:rPr>
                                <w:b/>
                                <w:noProof/>
                                <w:color w:val="404040" w:themeColor="text1" w:themeTint="BF"/>
                                <w:sz w:val="44"/>
                                <w:szCs w:val="44"/>
                              </w:rPr>
                              <w:t xml:space="preserve"> Example</w:t>
                            </w:r>
                          </w:p>
                          <w:p w14:paraId="11582D18" w14:textId="77777777" w:rsidR="00970025" w:rsidRDefault="0097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5C278" id="_x0000_t202" coordsize="21600,21600" o:spt="202" path="m,l,21600r21600,l21600,xe">
                <v:stroke joinstyle="miter"/>
                <v:path gradientshapeok="t" o:connecttype="rect"/>
              </v:shapetype>
              <v:shape id="Text Box 56" o:spid="_x0000_s1026" type="#_x0000_t202" style="position:absolute;margin-left:-52.35pt;margin-top:-46.6pt;width:334.35pt;height:99.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" fillcolor="white [3201]" stroked="f" strokeweight=".5pt">
                <v:textbox>
                  <w:txbxContent>
                    <w:p w14:paraId="55D843CC" w14:textId="26862181" w:rsidR="00970025" w:rsidRDefault="00970025" w:rsidP="00970025">
                      <w:pPr>
                        <w:rPr>
                          <w:b/>
                          <w:noProof/>
                          <w:color w:val="404040" w:themeColor="text1" w:themeTint="BF"/>
                          <w:sz w:val="44"/>
                          <w:szCs w:val="44"/>
                        </w:rPr>
                      </w:pPr>
                      <w:r w:rsidRPr="00970025">
                        <w:rPr>
                          <w:b/>
                          <w:noProof/>
                          <w:color w:val="404040" w:themeColor="text1" w:themeTint="BF"/>
                          <w:sz w:val="44"/>
                          <w:szCs w:val="44"/>
                        </w:rPr>
                        <w:t xml:space="preserve">Social Media </w:t>
                      </w:r>
                      <w:r w:rsidR="009A6716">
                        <w:rPr>
                          <w:b/>
                          <w:noProof/>
                          <w:color w:val="404040" w:themeColor="text1" w:themeTint="BF"/>
                          <w:sz w:val="44"/>
                          <w:szCs w:val="44"/>
                        </w:rPr>
                        <w:t>Management Business</w:t>
                      </w:r>
                      <w:r w:rsidRPr="00970025">
                        <w:rPr>
                          <w:b/>
                          <w:noProof/>
                          <w:color w:val="404040" w:themeColor="text1" w:themeTint="BF"/>
                          <w:sz w:val="44"/>
                          <w:szCs w:val="44"/>
                        </w:rPr>
                        <w:t xml:space="preserve"> Proposal Template</w:t>
                      </w:r>
                      <w:r>
                        <w:rPr>
                          <w:b/>
                          <w:noProof/>
                          <w:color w:val="404040" w:themeColor="text1" w:themeTint="BF"/>
                          <w:sz w:val="44"/>
                          <w:szCs w:val="44"/>
                        </w:rPr>
                        <w:t xml:space="preserve"> Example</w:t>
                      </w:r>
                    </w:p>
                    <w:p w14:paraId="11582D18" w14:textId="77777777" w:rsidR="00970025" w:rsidRDefault="00970025"/>
                  </w:txbxContent>
                </v:textbox>
              </v:shape>
            </w:pict>
          </mc:Fallback>
        </mc:AlternateContent>
      </w:r>
      <w:r w:rsidR="007A4746" w:rsidRPr="002B2026">
        <w:rPr>
          <w:b/>
          <w:noProof/>
          <w:color w:val="385623" w:themeColor="accent6" w:themeShade="80"/>
          <w:sz w:val="44"/>
          <w:szCs w:val="44"/>
        </w:rPr>
        <w:drawing>
          <wp:anchor distT="0" distB="0" distL="114300" distR="114300" simplePos="0" relativeHeight="251658240" behindDoc="0" locked="0" layoutInCell="1" allowOverlap="1" wp14:anchorId="5438A7CF" wp14:editId="434C3C5C">
            <wp:simplePos x="0" y="0"/>
            <wp:positionH relativeFrom="column">
              <wp:posOffset>3839845</wp:posOffset>
            </wp:positionH>
            <wp:positionV relativeFrom="paragraph">
              <wp:posOffset>-253365</wp:posOffset>
            </wp:positionV>
            <wp:extent cx="2972435" cy="550545"/>
            <wp:effectExtent l="0" t="0" r="0" b="0"/>
            <wp:wrapNone/>
            <wp:docPr id="67083550"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550"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72435" cy="550545"/>
                    </a:xfrm>
                    <a:prstGeom prst="rect">
                      <a:avLst/>
                    </a:prstGeom>
                  </pic:spPr>
                </pic:pic>
              </a:graphicData>
            </a:graphic>
            <wp14:sizeRelH relativeFrom="page">
              <wp14:pctWidth>0</wp14:pctWidth>
            </wp14:sizeRelH>
            <wp14:sizeRelV relativeFrom="page">
              <wp14:pctHeight>0</wp14:pctHeight>
            </wp14:sizeRelV>
          </wp:anchor>
        </w:drawing>
      </w:r>
      <w:r w:rsidR="007A4746" w:rsidRPr="00862BAC">
        <w:rPr>
          <w:noProof/>
        </w:rPr>
        <w:drawing>
          <wp:anchor distT="0" distB="0" distL="114300" distR="114300" simplePos="0" relativeHeight="251905024" behindDoc="1" locked="0" layoutInCell="1" allowOverlap="1" wp14:anchorId="3FDF0D49" wp14:editId="0A0D368A">
            <wp:simplePos x="0" y="0"/>
            <wp:positionH relativeFrom="column">
              <wp:posOffset>-660400</wp:posOffset>
            </wp:positionH>
            <wp:positionV relativeFrom="paragraph">
              <wp:posOffset>581025</wp:posOffset>
            </wp:positionV>
            <wp:extent cx="7788910" cy="8980079"/>
            <wp:effectExtent l="0" t="0" r="0" b="0"/>
            <wp:wrapNone/>
            <wp:docPr id="4" name="Picture 3" descr="Circle of hands holding smartphones">
              <a:extLst xmlns:a="http://schemas.openxmlformats.org/drawingml/2006/main">
                <a:ext uri="{FF2B5EF4-FFF2-40B4-BE49-F238E27FC236}">
                  <a16:creationId xmlns:a16="http://schemas.microsoft.com/office/drawing/2014/main" id="{E865F91D-2803-F0E3-A7D2-4C82F21ED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ircle of hands holding smartphones">
                      <a:extLst>
                        <a:ext uri="{FF2B5EF4-FFF2-40B4-BE49-F238E27FC236}">
                          <a16:creationId xmlns:a16="http://schemas.microsoft.com/office/drawing/2014/main" id="{E865F91D-2803-F0E3-A7D2-4C82F21ED37B}"/>
                        </a:ext>
                      </a:extLst>
                    </pic:cNvPr>
                    <pic:cNvPicPr>
                      <a:picLocks noChangeAspect="1"/>
                    </pic:cNvPicPr>
                  </pic:nvPicPr>
                  <pic:blipFill rotWithShape="1">
                    <a:blip r:embed="rId10" cstate="email">
                      <a:alphaModFix/>
                      <a:extLst>
                        <a:ext uri="{28A0092B-C50C-407E-A947-70E740481C1C}">
                          <a14:useLocalDpi xmlns:a14="http://schemas.microsoft.com/office/drawing/2010/main" val="0"/>
                        </a:ext>
                      </a:extLst>
                    </a:blip>
                    <a:srcRect l="6416" t="12410" r="44797" b="3215"/>
                    <a:stretch/>
                  </pic:blipFill>
                  <pic:spPr>
                    <a:xfrm>
                      <a:off x="0" y="0"/>
                      <a:ext cx="7788910" cy="8980079"/>
                    </a:xfrm>
                    <a:prstGeom prst="rect">
                      <a:avLst/>
                    </a:prstGeom>
                  </pic:spPr>
                </pic:pic>
              </a:graphicData>
            </a:graphic>
            <wp14:sizeRelH relativeFrom="page">
              <wp14:pctWidth>0</wp14:pctWidth>
            </wp14:sizeRelH>
            <wp14:sizeRelV relativeFrom="page">
              <wp14:pctHeight>0</wp14:pctHeight>
            </wp14:sizeRelV>
          </wp:anchor>
        </w:drawing>
      </w:r>
    </w:p>
    <w:p w14:paraId="76AE5D5A" w14:textId="44B7E2F7" w:rsidR="00A32F89" w:rsidRPr="00491059" w:rsidRDefault="00A32F89" w:rsidP="00A32F89"/>
    <w:p w14:paraId="38D12A32" w14:textId="6A34D3B5" w:rsidR="00A32F89" w:rsidRDefault="0013014C" w:rsidP="00A32F89">
      <w:r>
        <w:rPr>
          <w:noProof/>
        </w:rPr>
        <mc:AlternateContent>
          <mc:Choice Requires="wps">
            <w:drawing>
              <wp:anchor distT="0" distB="0" distL="114300" distR="114300" simplePos="0" relativeHeight="251804672" behindDoc="0" locked="0" layoutInCell="1" allowOverlap="1" wp14:anchorId="3B17EFBA" wp14:editId="1B4B7288">
                <wp:simplePos x="0" y="0"/>
                <wp:positionH relativeFrom="column">
                  <wp:posOffset>937260</wp:posOffset>
                </wp:positionH>
                <wp:positionV relativeFrom="paragraph">
                  <wp:posOffset>235585</wp:posOffset>
                </wp:positionV>
                <wp:extent cx="2317115" cy="2492375"/>
                <wp:effectExtent l="12700" t="12700" r="19685" b="34925"/>
                <wp:wrapNone/>
                <wp:docPr id="485240597" name="Straight Connector 58"/>
                <wp:cNvGraphicFramePr/>
                <a:graphic xmlns:a="http://schemas.openxmlformats.org/drawingml/2006/main">
                  <a:graphicData uri="http://schemas.microsoft.com/office/word/2010/wordprocessingShape">
                    <wps:wsp>
                      <wps:cNvCnPr/>
                      <wps:spPr>
                        <a:xfrm flipH="1">
                          <a:off x="0" y="0"/>
                          <a:ext cx="2317115"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C42F4" id="Straight Connector 5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8.55pt" to="256.25pt,2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0576" behindDoc="0" locked="0" layoutInCell="1" allowOverlap="1" wp14:anchorId="6A90180C" wp14:editId="399572E9">
                <wp:simplePos x="0" y="0"/>
                <wp:positionH relativeFrom="column">
                  <wp:posOffset>3255906</wp:posOffset>
                </wp:positionH>
                <wp:positionV relativeFrom="paragraph">
                  <wp:posOffset>237037</wp:posOffset>
                </wp:positionV>
                <wp:extent cx="2330076" cy="2492375"/>
                <wp:effectExtent l="12700" t="12700" r="32385" b="34925"/>
                <wp:wrapNone/>
                <wp:docPr id="1041908187" name="Straight Connector 58"/>
                <wp:cNvGraphicFramePr/>
                <a:graphic xmlns:a="http://schemas.openxmlformats.org/drawingml/2006/main">
                  <a:graphicData uri="http://schemas.microsoft.com/office/word/2010/wordprocessingShape">
                    <wps:wsp>
                      <wps:cNvCnPr/>
                      <wps:spPr>
                        <a:xfrm>
                          <a:off x="0" y="0"/>
                          <a:ext cx="2330076"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F914" id="Straight Connector 5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18.65pt" to="439.8pt,2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799552" behindDoc="0" locked="0" layoutInCell="1" allowOverlap="1" wp14:anchorId="421221AB" wp14:editId="26C64D57">
                <wp:simplePos x="0" y="0"/>
                <wp:positionH relativeFrom="column">
                  <wp:posOffset>943349</wp:posOffset>
                </wp:positionH>
                <wp:positionV relativeFrom="paragraph">
                  <wp:posOffset>240386</wp:posOffset>
                </wp:positionV>
                <wp:extent cx="4648070" cy="4986099"/>
                <wp:effectExtent l="0" t="0" r="635" b="5080"/>
                <wp:wrapNone/>
                <wp:docPr id="191214823" name="Decision 57"/>
                <wp:cNvGraphicFramePr/>
                <a:graphic xmlns:a="http://schemas.openxmlformats.org/drawingml/2006/main">
                  <a:graphicData uri="http://schemas.microsoft.com/office/word/2010/wordprocessingShape">
                    <wps:wsp>
                      <wps:cNvSpPr/>
                      <wps:spPr>
                        <a:xfrm>
                          <a:off x="0" y="0"/>
                          <a:ext cx="4648070" cy="4986099"/>
                        </a:xfrm>
                        <a:prstGeom prst="flowChartDecision">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05DD8E" w14:textId="27E5EBD2" w:rsidR="009D49C3" w:rsidRPr="009A6716" w:rsidRDefault="009D49C3" w:rsidP="009D49C3">
                            <w:pPr>
                              <w:jc w:val="center"/>
                              <w:rPr>
                                <w:b/>
                                <w:bCs/>
                                <w:color w:val="2F5496" w:themeColor="accent1" w:themeShade="BF"/>
                                <w:sz w:val="48"/>
                                <w:szCs w:val="56"/>
                              </w:rPr>
                            </w:pPr>
                            <w:r w:rsidRPr="009A6716">
                              <w:rPr>
                                <w:b/>
                                <w:bCs/>
                                <w:color w:val="2F5496" w:themeColor="accent1" w:themeShade="BF"/>
                                <w:sz w:val="48"/>
                                <w:szCs w:val="56"/>
                              </w:rPr>
                              <w:t>Social Media Ma</w:t>
                            </w:r>
                            <w:r w:rsidR="009A6716" w:rsidRPr="009A6716">
                              <w:rPr>
                                <w:b/>
                                <w:bCs/>
                                <w:color w:val="2F5496" w:themeColor="accent1" w:themeShade="BF"/>
                                <w:sz w:val="48"/>
                                <w:szCs w:val="56"/>
                              </w:rPr>
                              <w:t>nagement Business</w:t>
                            </w:r>
                            <w:r w:rsidRPr="009A6716">
                              <w:rPr>
                                <w:b/>
                                <w:bCs/>
                                <w:color w:val="2F5496" w:themeColor="accent1" w:themeShade="BF"/>
                                <w:sz w:val="48"/>
                                <w:szCs w:val="56"/>
                              </w:rPr>
                              <w:t xml:space="preserve">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221AB" id="_x0000_t110" coordsize="21600,21600" o:spt="110" path="m10800,l,10800,10800,21600,21600,10800xe">
                <v:stroke joinstyle="miter"/>
                <v:path gradientshapeok="t" o:connecttype="rect" textboxrect="5400,5400,16200,16200"/>
              </v:shapetype>
              <v:shape id="Decision 57" o:spid="_x0000_s1027" type="#_x0000_t110" style="position:absolute;margin-left:74.3pt;margin-top:18.95pt;width:366pt;height:39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" fillcolor="#dff2eb" stroked="f" strokeweight="1pt">
                <v:textbox>
                  <w:txbxContent>
                    <w:p w14:paraId="2205DD8E" w14:textId="27E5EBD2" w:rsidR="009D49C3" w:rsidRPr="009A6716" w:rsidRDefault="009D49C3" w:rsidP="009D49C3">
                      <w:pPr>
                        <w:jc w:val="center"/>
                        <w:rPr>
                          <w:b/>
                          <w:bCs/>
                          <w:color w:val="2F5496" w:themeColor="accent1" w:themeShade="BF"/>
                          <w:sz w:val="48"/>
                          <w:szCs w:val="56"/>
                        </w:rPr>
                      </w:pPr>
                      <w:r w:rsidRPr="009A6716">
                        <w:rPr>
                          <w:b/>
                          <w:bCs/>
                          <w:color w:val="2F5496" w:themeColor="accent1" w:themeShade="BF"/>
                          <w:sz w:val="48"/>
                          <w:szCs w:val="56"/>
                        </w:rPr>
                        <w:t>Social Media Ma</w:t>
                      </w:r>
                      <w:r w:rsidR="009A6716" w:rsidRPr="009A6716">
                        <w:rPr>
                          <w:b/>
                          <w:bCs/>
                          <w:color w:val="2F5496" w:themeColor="accent1" w:themeShade="BF"/>
                          <w:sz w:val="48"/>
                          <w:szCs w:val="56"/>
                        </w:rPr>
                        <w:t>nagement Business</w:t>
                      </w:r>
                      <w:r w:rsidRPr="009A6716">
                        <w:rPr>
                          <w:b/>
                          <w:bCs/>
                          <w:color w:val="2F5496" w:themeColor="accent1" w:themeShade="BF"/>
                          <w:sz w:val="48"/>
                          <w:szCs w:val="56"/>
                        </w:rPr>
                        <w:t xml:space="preserve"> Proposal</w:t>
                      </w:r>
                    </w:p>
                  </w:txbxContent>
                </v:textbox>
              </v:shape>
            </w:pict>
          </mc:Fallback>
        </mc:AlternateContent>
      </w:r>
    </w:p>
    <w:p w14:paraId="71F217ED" w14:textId="156259A9" w:rsidR="00A32F89" w:rsidRDefault="00A32F89" w:rsidP="00A32F89"/>
    <w:p w14:paraId="7692D4E1" w14:textId="759FA686" w:rsidR="00C7751D" w:rsidRDefault="00C7751D" w:rsidP="00A32F89"/>
    <w:p w14:paraId="166AB1DE" w14:textId="60F8324F" w:rsidR="00C7751D" w:rsidRDefault="00C7751D" w:rsidP="00A32F89"/>
    <w:p w14:paraId="3ACD30E2" w14:textId="6CD5F86F" w:rsidR="00C7751D" w:rsidRDefault="00C7751D" w:rsidP="00A32F89"/>
    <w:p w14:paraId="62A7512B" w14:textId="6D4971C4" w:rsidR="00C7751D" w:rsidRDefault="00C7751D" w:rsidP="00A32F89"/>
    <w:p w14:paraId="3C203980" w14:textId="27F5FD3A" w:rsidR="00C7751D" w:rsidRDefault="00C7751D" w:rsidP="00A32F89"/>
    <w:p w14:paraId="3E7F3692" w14:textId="5800956A" w:rsidR="00C7751D" w:rsidRDefault="00C7751D" w:rsidP="00A32F89"/>
    <w:p w14:paraId="62DD1BCA" w14:textId="44902DAB" w:rsidR="00C7751D" w:rsidRDefault="00C7751D" w:rsidP="00A32F89"/>
    <w:p w14:paraId="6712D6A1" w14:textId="7D566621" w:rsidR="00C7751D" w:rsidRDefault="00C7751D" w:rsidP="00A32F89"/>
    <w:p w14:paraId="767D2863" w14:textId="315112D0" w:rsidR="00C7751D" w:rsidRDefault="0013014C" w:rsidP="00A32F89">
      <w:r>
        <w:rPr>
          <w:noProof/>
        </w:rPr>
        <mc:AlternateContent>
          <mc:Choice Requires="wps">
            <w:drawing>
              <wp:anchor distT="0" distB="0" distL="114300" distR="114300" simplePos="0" relativeHeight="251806720" behindDoc="0" locked="0" layoutInCell="1" allowOverlap="1" wp14:anchorId="2A48564F" wp14:editId="31BBF13F">
                <wp:simplePos x="0" y="0"/>
                <wp:positionH relativeFrom="column">
                  <wp:posOffset>938730</wp:posOffset>
                </wp:positionH>
                <wp:positionV relativeFrom="paragraph">
                  <wp:posOffset>33533</wp:posOffset>
                </wp:positionV>
                <wp:extent cx="2316994" cy="2492601"/>
                <wp:effectExtent l="12700" t="12700" r="33020" b="34925"/>
                <wp:wrapNone/>
                <wp:docPr id="640445328" name="Straight Connector 58"/>
                <wp:cNvGraphicFramePr/>
                <a:graphic xmlns:a="http://schemas.openxmlformats.org/drawingml/2006/main">
                  <a:graphicData uri="http://schemas.microsoft.com/office/word/2010/wordprocessingShape">
                    <wps:wsp>
                      <wps:cNvCnPr/>
                      <wps:spPr>
                        <a:xfrm>
                          <a:off x="0" y="0"/>
                          <a:ext cx="2316994" cy="2492601"/>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86029" id="Straight Connector 5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2.65pt" to="256.35pt,1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2624" behindDoc="0" locked="0" layoutInCell="1" allowOverlap="1" wp14:anchorId="6277FEB1" wp14:editId="04B831ED">
                <wp:simplePos x="0" y="0"/>
                <wp:positionH relativeFrom="column">
                  <wp:posOffset>3254757</wp:posOffset>
                </wp:positionH>
                <wp:positionV relativeFrom="paragraph">
                  <wp:posOffset>31680</wp:posOffset>
                </wp:positionV>
                <wp:extent cx="2330076" cy="2493315"/>
                <wp:effectExtent l="12700" t="12700" r="19685" b="34290"/>
                <wp:wrapNone/>
                <wp:docPr id="159870278" name="Straight Connector 58"/>
                <wp:cNvGraphicFramePr/>
                <a:graphic xmlns:a="http://schemas.openxmlformats.org/drawingml/2006/main">
                  <a:graphicData uri="http://schemas.microsoft.com/office/word/2010/wordprocessingShape">
                    <wps:wsp>
                      <wps:cNvCnPr/>
                      <wps:spPr>
                        <a:xfrm flipH="1">
                          <a:off x="0" y="0"/>
                          <a:ext cx="2330076" cy="249331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72D0" id="Straight Connector 5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2.5pt" to="439.75pt,19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" strokecolor="#4472c4 [3204]" strokeweight="3.25pt">
                <v:stroke linestyle="thinThin" joinstyle="miter"/>
              </v:line>
            </w:pict>
          </mc:Fallback>
        </mc:AlternateContent>
      </w:r>
    </w:p>
    <w:p w14:paraId="2402CB73" w14:textId="02BE1683" w:rsidR="00C7751D" w:rsidRDefault="00C7751D" w:rsidP="00A32F89"/>
    <w:p w14:paraId="32893963" w14:textId="7B172EE0" w:rsidR="00C7751D" w:rsidRDefault="00C7751D" w:rsidP="00A32F89"/>
    <w:p w14:paraId="14A23D87" w14:textId="5BCFDD12" w:rsidR="00C7751D" w:rsidRDefault="00C7751D" w:rsidP="00A32F89"/>
    <w:p w14:paraId="57EA0E92" w14:textId="60AE4BCB" w:rsidR="00C7751D" w:rsidRDefault="00C7751D" w:rsidP="00A32F89"/>
    <w:p w14:paraId="6765ACA9" w14:textId="4D92BD3A" w:rsidR="00C7751D" w:rsidRDefault="00C7751D" w:rsidP="00A32F89"/>
    <w:p w14:paraId="3A297E27" w14:textId="2A2C0A57" w:rsidR="00C7751D" w:rsidRDefault="00C7751D" w:rsidP="00A32F89"/>
    <w:p w14:paraId="051FFEF0" w14:textId="2F6E30C0" w:rsidR="00C7751D" w:rsidRDefault="00C7751D" w:rsidP="00A32F89"/>
    <w:p w14:paraId="5C277641" w14:textId="7D30CF8D" w:rsidR="00C7751D" w:rsidRDefault="00C7751D" w:rsidP="00A32F89"/>
    <w:p w14:paraId="57D04708" w14:textId="44D1C904" w:rsidR="00C7751D" w:rsidRDefault="00C7751D" w:rsidP="00A32F89"/>
    <w:p w14:paraId="34C50EA5" w14:textId="3DCE18EA" w:rsidR="00C7751D" w:rsidRDefault="00C7751D" w:rsidP="00A32F89"/>
    <w:p w14:paraId="687A6646" w14:textId="11D71C16" w:rsidR="00C7751D" w:rsidRDefault="00C7751D" w:rsidP="00A32F89"/>
    <w:p w14:paraId="4B4A910B" w14:textId="614BC7BF" w:rsidR="00530E1A" w:rsidRDefault="00530E1A" w:rsidP="00530E1A"/>
    <w:p w14:paraId="7A359D91" w14:textId="045D38CF" w:rsidR="00530E1A" w:rsidRDefault="0013014C" w:rsidP="00530E1A">
      <w:r>
        <w:rPr>
          <w:noProof/>
        </w:rPr>
        <mc:AlternateContent>
          <mc:Choice Requires="wps">
            <w:drawing>
              <wp:anchor distT="0" distB="0" distL="114300" distR="114300" simplePos="0" relativeHeight="251902976" behindDoc="0" locked="0" layoutInCell="1" allowOverlap="1" wp14:anchorId="1C36FA45" wp14:editId="56BA3AF8">
                <wp:simplePos x="0" y="0"/>
                <wp:positionH relativeFrom="column">
                  <wp:posOffset>774700</wp:posOffset>
                </wp:positionH>
                <wp:positionV relativeFrom="paragraph">
                  <wp:posOffset>97155</wp:posOffset>
                </wp:positionV>
                <wp:extent cx="5311035" cy="1741118"/>
                <wp:effectExtent l="0" t="0" r="0" b="0"/>
                <wp:wrapNone/>
                <wp:docPr id="1578054873" name="Process 64"/>
                <wp:cNvGraphicFramePr/>
                <a:graphic xmlns:a="http://schemas.openxmlformats.org/drawingml/2006/main">
                  <a:graphicData uri="http://schemas.microsoft.com/office/word/2010/wordprocessingShape">
                    <wps:wsp>
                      <wps:cNvSpPr/>
                      <wps:spPr>
                        <a:xfrm>
                          <a:off x="0" y="0"/>
                          <a:ext cx="5311035" cy="1741118"/>
                        </a:xfrm>
                        <a:prstGeom prst="flowChartProcess">
                          <a:avLst/>
                        </a:prstGeom>
                        <a:solidFill>
                          <a:srgbClr val="79ACB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6FA45" id="_x0000_t109" coordsize="21600,21600" o:spt="109" path="m,l,21600r21600,l21600,xe">
                <v:stroke joinstyle="miter"/>
                <v:path gradientshapeok="t" o:connecttype="rect"/>
              </v:shapetype>
              <v:shape id="Process 64" o:spid="_x0000_s1028" type="#_x0000_t109" style="position:absolute;margin-left:61pt;margin-top:7.65pt;width:418.2pt;height:13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" fillcolor="#79acb1" stroked="f" strokeweight="1pt">
                <v:textbo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v:textbox>
              </v:shape>
            </w:pict>
          </mc:Fallback>
        </mc:AlternateContent>
      </w:r>
    </w:p>
    <w:p w14:paraId="4935CE3F" w14:textId="08D71083" w:rsidR="00530E1A" w:rsidRDefault="00530E1A" w:rsidP="00530E1A"/>
    <w:p w14:paraId="2A5B312C" w14:textId="1C3D11BC" w:rsidR="00530E1A" w:rsidRDefault="00530E1A" w:rsidP="00530E1A"/>
    <w:p w14:paraId="7408E184" w14:textId="33933BFE" w:rsidR="00530E1A" w:rsidRDefault="00530E1A" w:rsidP="00530E1A"/>
    <w:p w14:paraId="5AFDAA12" w14:textId="740C2657" w:rsidR="00530E1A" w:rsidRDefault="00530E1A" w:rsidP="00530E1A"/>
    <w:p w14:paraId="4EF0317C" w14:textId="77777777" w:rsidR="00530E1A" w:rsidRDefault="00530E1A" w:rsidP="00530E1A"/>
    <w:p w14:paraId="7D07ACC3" w14:textId="77F6B1F9" w:rsidR="00530E1A" w:rsidRPr="00281BB1" w:rsidRDefault="00281BB1" w:rsidP="00530E1A">
      <w:pPr>
        <w:rPr>
          <w:b/>
          <w:bCs/>
          <w:color w:val="133E87"/>
          <w:sz w:val="44"/>
          <w:szCs w:val="44"/>
        </w:rPr>
      </w:pPr>
      <w:r w:rsidRPr="00281BB1">
        <w:rPr>
          <w:b/>
          <w:bCs/>
          <w:color w:val="133E87"/>
          <w:sz w:val="44"/>
          <w:szCs w:val="44"/>
        </w:rPr>
        <w:lastRenderedPageBreak/>
        <w:t>Executive Summary</w:t>
      </w:r>
    </w:p>
    <w:p w14:paraId="68C02304" w14:textId="77777777" w:rsidR="00530E1A" w:rsidRDefault="00530E1A" w:rsidP="00530E1A"/>
    <w:p w14:paraId="247468C6" w14:textId="21362A49" w:rsidR="00530E1A" w:rsidRDefault="00530E1A" w:rsidP="00530E1A"/>
    <w:p w14:paraId="6D0D63D6" w14:textId="35B25A43" w:rsidR="00530E1A" w:rsidRDefault="00530E1A" w:rsidP="00530E1A"/>
    <w:p w14:paraId="75D5A880" w14:textId="163D97FB" w:rsidR="00C2767A" w:rsidRPr="00530E1A" w:rsidRDefault="00C85884" w:rsidP="00C2767A">
      <w:pPr>
        <w:rPr>
          <w:color w:val="767171" w:themeColor="background2" w:themeShade="80"/>
        </w:rPr>
      </w:pPr>
      <w:r w:rsidRPr="005722C4">
        <w:rPr>
          <w:b/>
          <w:bCs/>
          <w:i/>
          <w:iCs/>
          <w:noProof/>
          <w:color w:val="1F3864" w:themeColor="accent1" w:themeShade="80"/>
        </w:rPr>
        <mc:AlternateContent>
          <mc:Choice Requires="wps">
            <w:drawing>
              <wp:anchor distT="0" distB="0" distL="114300" distR="114300" simplePos="0" relativeHeight="251807744" behindDoc="0" locked="0" layoutInCell="1" allowOverlap="1" wp14:anchorId="6B73F689" wp14:editId="18E4D8A1">
                <wp:simplePos x="0" y="0"/>
                <wp:positionH relativeFrom="column">
                  <wp:posOffset>150495</wp:posOffset>
                </wp:positionH>
                <wp:positionV relativeFrom="paragraph">
                  <wp:posOffset>143092</wp:posOffset>
                </wp:positionV>
                <wp:extent cx="6235065" cy="6097905"/>
                <wp:effectExtent l="101600" t="63500" r="635" b="23495"/>
                <wp:wrapNone/>
                <wp:docPr id="457818628" name="Oval 37"/>
                <wp:cNvGraphicFramePr/>
                <a:graphic xmlns:a="http://schemas.openxmlformats.org/drawingml/2006/main">
                  <a:graphicData uri="http://schemas.microsoft.com/office/word/2010/wordprocessingShape">
                    <wps:wsp>
                      <wps:cNvSpPr/>
                      <wps:spPr>
                        <a:xfrm>
                          <a:off x="0" y="0"/>
                          <a:ext cx="6235065" cy="6097905"/>
                        </a:xfrm>
                        <a:prstGeom prst="ellipse">
                          <a:avLst/>
                        </a:prstGeom>
                        <a:solidFill>
                          <a:srgbClr val="4A628A"/>
                        </a:solidFill>
                        <a:ln>
                          <a:noFill/>
                        </a:ln>
                        <a:effectLst>
                          <a:outerShdw blurRad="38100" dist="63500" dir="12000000" algn="br" rotWithShape="0">
                            <a:schemeClr val="accent1">
                              <a:lumMod val="50000"/>
                              <a:alpha val="3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3EBF05" w14:textId="4E9ABBE7" w:rsidR="005722C4" w:rsidRPr="00203079" w:rsidRDefault="005722C4" w:rsidP="005722C4">
                            <w:pPr>
                              <w:jc w:val="center"/>
                              <w:rPr>
                                <w:color w:val="FFFFFF" w:themeColor="background1"/>
                                <w:sz w:val="22"/>
                                <w:szCs w:val="28"/>
                              </w:rPr>
                            </w:pPr>
                            <w:r w:rsidRPr="00203079">
                              <w:rPr>
                                <w:rFonts w:cs="Arial"/>
                                <w:color w:val="FFFFFF" w:themeColor="background1"/>
                                <w:sz w:val="28"/>
                                <w:szCs w:val="28"/>
                              </w:rPr>
                              <w:t>[Client Name] is seeking to enhance its social media presence to increase engagement, drive website traffic, and improve conversions. [Your Company Name] proposes an integrated social media marketing strategy across key platforms</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Facebook, Instagram, LinkedIn, and Twitter</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targeting [Client’s Industry]'s demographic. Our strategy will emphasize content creation, audience engagement, and analytics-driven adjustments to meet measurable goals such as 20% increase in engagement and 30% growth in followers within six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3F689" id="Oval 37" o:spid="_x0000_s1029" style="position:absolute;margin-left:11.85pt;margin-top:11.25pt;width:490.95pt;height:480.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" fillcolor="#4a628a" stroked="f" strokeweight="1pt">
                <v:stroke joinstyle="miter"/>
                <v:shadow on="t" color="#1f3763 [1604]" opacity="22937f" origin=".5,.5" offset="-1.6575mm,-.60328mm"/>
                <v:textbox>
                  <w:txbxContent>
                    <w:p w14:paraId="593EBF05" w14:textId="4E9ABBE7" w:rsidR="005722C4" w:rsidRPr="00203079" w:rsidRDefault="005722C4" w:rsidP="005722C4">
                      <w:pPr>
                        <w:jc w:val="center"/>
                        <w:rPr>
                          <w:color w:val="FFFFFF" w:themeColor="background1"/>
                          <w:sz w:val="22"/>
                          <w:szCs w:val="28"/>
                        </w:rPr>
                      </w:pPr>
                      <w:r w:rsidRPr="00203079">
                        <w:rPr>
                          <w:rFonts w:cs="Arial"/>
                          <w:color w:val="FFFFFF" w:themeColor="background1"/>
                          <w:sz w:val="28"/>
                          <w:szCs w:val="28"/>
                        </w:rPr>
                        <w:t>[Client Name] is seeking to enhance its social media presence to increase engagement, drive website traffic, and improve conversions. [Your Company Name] proposes an integrated social media marketing strategy across key platforms</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Facebook, Instagram, LinkedIn, and Twitter</w:t>
                      </w:r>
                      <w:r w:rsidR="00763226">
                        <w:rPr>
                          <w:rFonts w:cs="Arial"/>
                          <w:color w:val="FFFFFF" w:themeColor="background1"/>
                          <w:sz w:val="28"/>
                          <w:szCs w:val="28"/>
                        </w:rPr>
                        <w:t xml:space="preserve"> </w:t>
                      </w:r>
                      <w:r w:rsidRPr="00203079">
                        <w:rPr>
                          <w:rFonts w:cs="Arial"/>
                          <w:color w:val="FFFFFF" w:themeColor="background1"/>
                          <w:sz w:val="28"/>
                          <w:szCs w:val="28"/>
                        </w:rPr>
                        <w:t>—</w:t>
                      </w:r>
                      <w:r w:rsidR="00763226">
                        <w:rPr>
                          <w:rFonts w:cs="Arial"/>
                          <w:color w:val="FFFFFF" w:themeColor="background1"/>
                          <w:sz w:val="28"/>
                          <w:szCs w:val="28"/>
                        </w:rPr>
                        <w:t xml:space="preserve"> </w:t>
                      </w:r>
                      <w:r w:rsidRPr="00203079">
                        <w:rPr>
                          <w:rFonts w:cs="Arial"/>
                          <w:color w:val="FFFFFF" w:themeColor="background1"/>
                          <w:sz w:val="28"/>
                          <w:szCs w:val="28"/>
                        </w:rPr>
                        <w:t>targeting [Client’s Industry]'s demographic. Our strategy will emphasize content creation, audience engagement, and analytics-driven adjustments to meet measurable goals such as 20% increase in engagement and 30% growth in followers within six months.</w:t>
                      </w:r>
                    </w:p>
                  </w:txbxContent>
                </v:textbox>
              </v:oval>
            </w:pict>
          </mc:Fallback>
        </mc:AlternateContent>
      </w:r>
    </w:p>
    <w:p w14:paraId="6CB09794" w14:textId="548DD530" w:rsidR="00C2767A" w:rsidRDefault="00C2767A" w:rsidP="00C2767A">
      <w:pPr>
        <w:rPr>
          <w:i/>
          <w:iCs/>
          <w:color w:val="767171" w:themeColor="background2" w:themeShade="80"/>
        </w:rPr>
      </w:pPr>
    </w:p>
    <w:p w14:paraId="709E5814" w14:textId="45AE92DC" w:rsidR="00C2767A" w:rsidRDefault="00C2767A" w:rsidP="00C2767A">
      <w:pPr>
        <w:rPr>
          <w:i/>
          <w:iCs/>
          <w:color w:val="767171" w:themeColor="background2" w:themeShade="80"/>
        </w:rPr>
      </w:pPr>
    </w:p>
    <w:p w14:paraId="042943BD" w14:textId="23BE5BFC" w:rsidR="00C2767A" w:rsidRPr="00C2767A" w:rsidRDefault="00C2767A" w:rsidP="00C2767A">
      <w:pPr>
        <w:rPr>
          <w:i/>
          <w:iCs/>
          <w:color w:val="767171" w:themeColor="background2" w:themeShade="80"/>
        </w:rPr>
      </w:pPr>
    </w:p>
    <w:p w14:paraId="4F2A7E66" w14:textId="32E29FE9" w:rsidR="00C2767A" w:rsidRDefault="00C2767A" w:rsidP="007846DA">
      <w:pPr>
        <w:pStyle w:val="Heading2"/>
        <w:rPr>
          <w:b/>
          <w:bCs/>
          <w:sz w:val="28"/>
          <w:szCs w:val="24"/>
        </w:rPr>
      </w:pPr>
    </w:p>
    <w:p w14:paraId="2D828C16" w14:textId="389A59DC" w:rsidR="00C2767A" w:rsidRDefault="00C2767A" w:rsidP="00C2767A"/>
    <w:p w14:paraId="0E866200" w14:textId="17782853" w:rsidR="00BA36DB" w:rsidRDefault="00BA36DB" w:rsidP="00BA36DB">
      <w:pPr>
        <w:pStyle w:val="ListParagraph"/>
        <w:ind w:left="360"/>
        <w:rPr>
          <w:rFonts w:ascii="Century Gothic" w:hAnsi="Century Gothic"/>
          <w:b/>
          <w:bCs/>
          <w:color w:val="404040" w:themeColor="text1" w:themeTint="BF"/>
          <w:sz w:val="28"/>
          <w:szCs w:val="28"/>
        </w:rPr>
      </w:pPr>
    </w:p>
    <w:p w14:paraId="79275589" w14:textId="7DE061F1" w:rsidR="00BA36DB" w:rsidRDefault="00BA36DB" w:rsidP="00BA36DB">
      <w:pPr>
        <w:pStyle w:val="ListParagraph"/>
        <w:ind w:left="360"/>
        <w:rPr>
          <w:rFonts w:ascii="Century Gothic" w:hAnsi="Century Gothic"/>
          <w:b/>
          <w:bCs/>
          <w:color w:val="404040" w:themeColor="text1" w:themeTint="BF"/>
          <w:sz w:val="28"/>
          <w:szCs w:val="28"/>
        </w:rPr>
      </w:pPr>
    </w:p>
    <w:p w14:paraId="1DD8EDE0" w14:textId="01BC0203" w:rsidR="00C2767A" w:rsidRPr="00C2767A" w:rsidRDefault="00C2767A" w:rsidP="00C2767A">
      <w:pPr>
        <w:pStyle w:val="ListParagraph"/>
        <w:rPr>
          <w:rFonts w:ascii="Century Gothic" w:hAnsi="Century Gothic"/>
          <w:color w:val="404040" w:themeColor="text1" w:themeTint="BF"/>
        </w:rPr>
      </w:pPr>
    </w:p>
    <w:p w14:paraId="1459690E" w14:textId="6064946E" w:rsidR="000449AA" w:rsidRDefault="000449AA" w:rsidP="005722C4"/>
    <w:p w14:paraId="7973E596" w14:textId="1B889CFD" w:rsidR="000449AA" w:rsidRDefault="000449AA" w:rsidP="005722C4"/>
    <w:p w14:paraId="0F5863E9" w14:textId="0E4F0B24" w:rsidR="005722C4" w:rsidRDefault="005722C4" w:rsidP="005722C4"/>
    <w:p w14:paraId="7792803F" w14:textId="277A10EA" w:rsidR="005722C4" w:rsidRDefault="005722C4" w:rsidP="005722C4"/>
    <w:p w14:paraId="2F727554" w14:textId="35669165" w:rsidR="005722C4" w:rsidRDefault="005722C4" w:rsidP="005722C4"/>
    <w:p w14:paraId="58228910" w14:textId="7809C545" w:rsidR="005722C4" w:rsidRDefault="005722C4" w:rsidP="005722C4"/>
    <w:p w14:paraId="620D1483" w14:textId="2DF8997C" w:rsidR="005722C4" w:rsidRDefault="005722C4" w:rsidP="005722C4"/>
    <w:p w14:paraId="3EDDCD89" w14:textId="7944EA86" w:rsidR="005722C4" w:rsidRDefault="005722C4" w:rsidP="005722C4"/>
    <w:p w14:paraId="0C9DF418" w14:textId="1885DB57" w:rsidR="005722C4" w:rsidRDefault="005722C4" w:rsidP="005722C4">
      <w:r>
        <w:rPr>
          <w:noProof/>
        </w:rPr>
        <w:drawing>
          <wp:anchor distT="0" distB="0" distL="114300" distR="114300" simplePos="0" relativeHeight="251808768" behindDoc="0" locked="0" layoutInCell="1" allowOverlap="1" wp14:anchorId="196F1DFE" wp14:editId="1EE85125">
            <wp:simplePos x="0" y="0"/>
            <wp:positionH relativeFrom="column">
              <wp:posOffset>2615843</wp:posOffset>
            </wp:positionH>
            <wp:positionV relativeFrom="paragraph">
              <wp:posOffset>46355</wp:posOffset>
            </wp:positionV>
            <wp:extent cx="1415442" cy="1415442"/>
            <wp:effectExtent l="0" t="0" r="0" b="0"/>
            <wp:wrapNone/>
            <wp:docPr id="1734397365" name="Graphic 39"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7365" name="Graphic 1734397365" descr="Influencer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415442" cy="1415442"/>
                    </a:xfrm>
                    <a:prstGeom prst="rect">
                      <a:avLst/>
                    </a:prstGeom>
                  </pic:spPr>
                </pic:pic>
              </a:graphicData>
            </a:graphic>
            <wp14:sizeRelH relativeFrom="page">
              <wp14:pctWidth>0</wp14:pctWidth>
            </wp14:sizeRelH>
            <wp14:sizeRelV relativeFrom="page">
              <wp14:pctHeight>0</wp14:pctHeight>
            </wp14:sizeRelV>
          </wp:anchor>
        </w:drawing>
      </w:r>
    </w:p>
    <w:p w14:paraId="6E256C2D" w14:textId="34C0429F" w:rsidR="005722C4" w:rsidRDefault="005722C4" w:rsidP="005722C4"/>
    <w:p w14:paraId="5B2C84CF" w14:textId="6EA990E1" w:rsidR="005722C4" w:rsidRDefault="005722C4" w:rsidP="005722C4"/>
    <w:p w14:paraId="2A8D2E79" w14:textId="21E2EB29" w:rsidR="005722C4" w:rsidRPr="000449AA" w:rsidRDefault="005722C4" w:rsidP="005722C4"/>
    <w:p w14:paraId="4A98B296" w14:textId="738B64F8" w:rsidR="005722C4" w:rsidRDefault="005722C4" w:rsidP="000449AA">
      <w:pPr>
        <w:pStyle w:val="Heading2"/>
        <w:rPr>
          <w:b/>
          <w:bCs/>
          <w:color w:val="1F3864" w:themeColor="accent1" w:themeShade="80"/>
          <w:sz w:val="36"/>
          <w:szCs w:val="32"/>
        </w:rPr>
      </w:pPr>
    </w:p>
    <w:p w14:paraId="4FA3C0D6" w14:textId="496FE56A" w:rsidR="005722C4" w:rsidRDefault="005722C4" w:rsidP="000449AA">
      <w:pPr>
        <w:pStyle w:val="Heading2"/>
        <w:rPr>
          <w:b/>
          <w:bCs/>
          <w:color w:val="1F3864" w:themeColor="accent1" w:themeShade="80"/>
          <w:sz w:val="36"/>
          <w:szCs w:val="32"/>
        </w:rPr>
      </w:pPr>
    </w:p>
    <w:p w14:paraId="1FDE1B05" w14:textId="2777EA80" w:rsidR="005722C4" w:rsidRDefault="005722C4" w:rsidP="000449AA">
      <w:pPr>
        <w:pStyle w:val="Heading2"/>
        <w:rPr>
          <w:b/>
          <w:bCs/>
          <w:color w:val="1F3864" w:themeColor="accent1" w:themeShade="80"/>
          <w:sz w:val="36"/>
          <w:szCs w:val="32"/>
        </w:rPr>
      </w:pPr>
    </w:p>
    <w:p w14:paraId="5B3D7D85" w14:textId="69674B21" w:rsidR="00E65225" w:rsidRPr="00E65225" w:rsidRDefault="00E65225" w:rsidP="00E65225"/>
    <w:p w14:paraId="23616887" w14:textId="783C0DE1" w:rsidR="000449AA" w:rsidRPr="005722C4" w:rsidRDefault="00957144" w:rsidP="000449AA">
      <w:pPr>
        <w:pStyle w:val="Heading2"/>
        <w:rPr>
          <w:b/>
          <w:bCs/>
          <w:color w:val="1F3864" w:themeColor="accent1" w:themeShade="80"/>
          <w:sz w:val="36"/>
          <w:szCs w:val="32"/>
        </w:rPr>
      </w:pPr>
      <w:r>
        <w:rPr>
          <w:noProof/>
        </w:rPr>
        <w:lastRenderedPageBreak/>
        <mc:AlternateContent>
          <mc:Choice Requires="wps">
            <w:drawing>
              <wp:anchor distT="0" distB="0" distL="114300" distR="114300" simplePos="0" relativeHeight="251810816" behindDoc="0" locked="0" layoutInCell="1" allowOverlap="1" wp14:anchorId="2B67EC8D" wp14:editId="44C55DD6">
                <wp:simplePos x="0" y="0"/>
                <wp:positionH relativeFrom="column">
                  <wp:posOffset>-100765</wp:posOffset>
                </wp:positionH>
                <wp:positionV relativeFrom="paragraph">
                  <wp:posOffset>421797</wp:posOffset>
                </wp:positionV>
                <wp:extent cx="5723699" cy="1552575"/>
                <wp:effectExtent l="50800" t="12700" r="55245" b="85725"/>
                <wp:wrapNone/>
                <wp:docPr id="1751424624" name="Text Box 41"/>
                <wp:cNvGraphicFramePr/>
                <a:graphic xmlns:a="http://schemas.openxmlformats.org/drawingml/2006/main">
                  <a:graphicData uri="http://schemas.microsoft.com/office/word/2010/wordprocessingShape">
                    <wps:wsp>
                      <wps:cNvSpPr txBox="1"/>
                      <wps:spPr>
                        <a:xfrm>
                          <a:off x="0" y="0"/>
                          <a:ext cx="5723699" cy="1552575"/>
                        </a:xfrm>
                        <a:prstGeom prst="rect">
                          <a:avLst/>
                        </a:prstGeom>
                        <a:solidFill>
                          <a:srgbClr val="DFF2EB"/>
                        </a:solidFill>
                        <a:ln w="6350">
                          <a:noFill/>
                        </a:ln>
                        <a:effectLst>
                          <a:outerShdw blurRad="50800" dist="38100" dir="5400000" algn="t" rotWithShape="0">
                            <a:srgbClr val="4A628A">
                              <a:alpha val="40000"/>
                            </a:srgbClr>
                          </a:outerShdw>
                        </a:effectLst>
                      </wps:spPr>
                      <wps:txbx>
                        <w:txbxContent>
                          <w:p w14:paraId="60E8903A" w14:textId="20FC731F" w:rsidR="00E65225" w:rsidRPr="00957144" w:rsidRDefault="00E65225">
                            <w:pPr>
                              <w:rPr>
                                <w:color w:val="404040" w:themeColor="text1" w:themeTint="BF"/>
                                <w:sz w:val="22"/>
                                <w:szCs w:val="28"/>
                              </w:rPr>
                            </w:pPr>
                            <w:r w:rsidRPr="00957144">
                              <w:rPr>
                                <w:rFonts w:cs="Arial"/>
                                <w:color w:val="404040" w:themeColor="text1" w:themeTint="BF"/>
                                <w:sz w:val="28"/>
                                <w:szCs w:val="28"/>
                              </w:rPr>
                              <w:t>[Your Company Name] is a full-service digital marketing agency specializing in social media marketing for over 10 years. We have successfully managed campaigns for [Number of Clients] clients, including [Notable Client Name], and have delivered consistent ROI by creating compelling social media strategies. Our expertise includes: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EC8D" id="Text Box 41" o:spid="_x0000_s1030" type="#_x0000_t202" style="position:absolute;margin-left:-7.95pt;margin-top:33.2pt;width:450.7pt;height:12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" fillcolor="#dff2eb" stroked="f" strokeweight=".5pt">
                <v:shadow on="t" color="#4a628a" opacity="26214f" origin=",-.5" offset="0,3pt"/>
                <v:textbox>
                  <w:txbxContent>
                    <w:p w14:paraId="60E8903A" w14:textId="20FC731F" w:rsidR="00E65225" w:rsidRPr="00957144" w:rsidRDefault="00E65225">
                      <w:pPr>
                        <w:rPr>
                          <w:color w:val="404040" w:themeColor="text1" w:themeTint="BF"/>
                          <w:sz w:val="22"/>
                          <w:szCs w:val="28"/>
                        </w:rPr>
                      </w:pPr>
                      <w:r w:rsidRPr="00957144">
                        <w:rPr>
                          <w:rFonts w:cs="Arial"/>
                          <w:color w:val="404040" w:themeColor="text1" w:themeTint="BF"/>
                          <w:sz w:val="28"/>
                          <w:szCs w:val="28"/>
                        </w:rPr>
                        <w:t>[Your Company Name] is a full-service digital marketing agency specializing in social media marketing for over 10 years. We have successfully managed campaigns for [Number of Clients] clients, including [Notable Client Name], and have delivered consistent ROI by creating compelling social media strategies.</w:t>
                      </w:r>
                      <w:r w:rsidRPr="00957144">
                        <w:rPr>
                          <w:rFonts w:cs="Arial"/>
                          <w:color w:val="404040" w:themeColor="text1" w:themeTint="BF"/>
                          <w:sz w:val="28"/>
                          <w:szCs w:val="28"/>
                        </w:rPr>
                        <w:t xml:space="preserve"> </w:t>
                      </w:r>
                      <w:r w:rsidRPr="00957144">
                        <w:rPr>
                          <w:rFonts w:cs="Arial"/>
                          <w:color w:val="404040" w:themeColor="text1" w:themeTint="BF"/>
                          <w:sz w:val="28"/>
                          <w:szCs w:val="28"/>
                        </w:rPr>
                        <w:t>Our expertise includes:</w:t>
                      </w:r>
                    </w:p>
                  </w:txbxContent>
                </v:textbox>
              </v:shape>
            </w:pict>
          </mc:Fallback>
        </mc:AlternateContent>
      </w:r>
      <w:r w:rsidR="00E65225">
        <w:rPr>
          <w:b/>
          <w:bCs/>
          <w:color w:val="1F3864" w:themeColor="accent1" w:themeShade="80"/>
          <w:sz w:val="36"/>
          <w:szCs w:val="32"/>
        </w:rPr>
        <w:t>Introduction</w:t>
      </w:r>
    </w:p>
    <w:p w14:paraId="0D3771F2" w14:textId="6713A8B5" w:rsidR="00C2767A" w:rsidRPr="00C2767A" w:rsidRDefault="00C2767A" w:rsidP="00C2767A">
      <w:pPr>
        <w:rPr>
          <w:color w:val="404040" w:themeColor="text1" w:themeTint="BF"/>
        </w:rPr>
      </w:pPr>
    </w:p>
    <w:p w14:paraId="1F1EF5B7" w14:textId="1E5201D2" w:rsidR="00C43122" w:rsidRPr="005722C4" w:rsidRDefault="00C7751D" w:rsidP="005722C4">
      <w:r w:rsidRPr="005722C4">
        <w:br/>
      </w:r>
    </w:p>
    <w:p w14:paraId="1880667B" w14:textId="03C3458C" w:rsidR="00C7751D" w:rsidRPr="005722C4" w:rsidRDefault="00C7751D" w:rsidP="005722C4">
      <w:r w:rsidRPr="005722C4">
        <w:br/>
      </w:r>
    </w:p>
    <w:p w14:paraId="34812B45" w14:textId="073CB425" w:rsidR="00B00C2A" w:rsidRDefault="00957144" w:rsidP="005722C4">
      <w:r>
        <w:rPr>
          <w:noProof/>
          <w:color w:val="000000" w:themeColor="text1"/>
          <w:sz w:val="28"/>
          <w:szCs w:val="36"/>
        </w:rPr>
        <mc:AlternateContent>
          <mc:Choice Requires="wps">
            <w:drawing>
              <wp:anchor distT="0" distB="0" distL="114300" distR="114300" simplePos="0" relativeHeight="251811840" behindDoc="0" locked="0" layoutInCell="1" allowOverlap="1" wp14:anchorId="0FE6E55D" wp14:editId="1DAA99F6">
                <wp:simplePos x="0" y="0"/>
                <wp:positionH relativeFrom="column">
                  <wp:posOffset>2014220</wp:posOffset>
                </wp:positionH>
                <wp:positionV relativeFrom="paragraph">
                  <wp:posOffset>271658</wp:posOffset>
                </wp:positionV>
                <wp:extent cx="914400" cy="914400"/>
                <wp:effectExtent l="0" t="25400" r="25400" b="101600"/>
                <wp:wrapNone/>
                <wp:docPr id="221993822" name="Elbow Connector 42"/>
                <wp:cNvGraphicFramePr/>
                <a:graphic xmlns:a="http://schemas.openxmlformats.org/drawingml/2006/main">
                  <a:graphicData uri="http://schemas.microsoft.com/office/word/2010/wordprocessingShape">
                    <wps:wsp>
                      <wps:cNvCnPr/>
                      <wps:spPr>
                        <a:xfrm>
                          <a:off x="0" y="0"/>
                          <a:ext cx="914400" cy="914400"/>
                        </a:xfrm>
                        <a:prstGeom prst="bentConnector3">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E03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58.6pt;margin-top:21.4pt;width:1in;height:1in;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" strokecolor="#4a628a" strokeweight="3.75pt">
                <v:stroke endarrow="block"/>
              </v:shape>
            </w:pict>
          </mc:Fallback>
        </mc:AlternateContent>
      </w:r>
    </w:p>
    <w:p w14:paraId="0B92EF3D" w14:textId="50E89F86" w:rsidR="00B00C2A" w:rsidRDefault="00B00C2A" w:rsidP="005722C4"/>
    <w:p w14:paraId="1092CF1E" w14:textId="0CFDD8DE" w:rsidR="00B00C2A" w:rsidRPr="00E65225" w:rsidRDefault="00B00C2A" w:rsidP="005722C4">
      <w:pPr>
        <w:rPr>
          <w:sz w:val="22"/>
          <w:szCs w:val="28"/>
        </w:rPr>
      </w:pPr>
    </w:p>
    <w:p w14:paraId="0DB9B7E2" w14:textId="16C9B9F6" w:rsidR="00E65225" w:rsidRPr="00E65225" w:rsidRDefault="00957144" w:rsidP="00E65225">
      <w:pPr>
        <w:rPr>
          <w:color w:val="404040" w:themeColor="text1" w:themeTint="BF"/>
          <w:sz w:val="28"/>
          <w:szCs w:val="36"/>
        </w:rPr>
      </w:pPr>
      <w:r>
        <w:rPr>
          <w:noProof/>
          <w:color w:val="000000" w:themeColor="text1"/>
          <w:sz w:val="28"/>
          <w:szCs w:val="36"/>
        </w:rPr>
        <mc:AlternateContent>
          <mc:Choice Requires="wps">
            <w:drawing>
              <wp:anchor distT="0" distB="0" distL="114300" distR="114300" simplePos="0" relativeHeight="251812864" behindDoc="0" locked="0" layoutInCell="1" allowOverlap="1" wp14:anchorId="14BD29A6" wp14:editId="42BF8B7A">
                <wp:simplePos x="0" y="0"/>
                <wp:positionH relativeFrom="column">
                  <wp:posOffset>2991886</wp:posOffset>
                </wp:positionH>
                <wp:positionV relativeFrom="paragraph">
                  <wp:posOffset>173355</wp:posOffset>
                </wp:positionV>
                <wp:extent cx="3081055" cy="2267211"/>
                <wp:effectExtent l="25400" t="25400" r="30480" b="31750"/>
                <wp:wrapNone/>
                <wp:docPr id="1959143402" name="Text Box 43"/>
                <wp:cNvGraphicFramePr/>
                <a:graphic xmlns:a="http://schemas.openxmlformats.org/drawingml/2006/main">
                  <a:graphicData uri="http://schemas.microsoft.com/office/word/2010/wordprocessingShape">
                    <wps:wsp>
                      <wps:cNvSpPr txBox="1"/>
                      <wps:spPr>
                        <a:xfrm>
                          <a:off x="0" y="0"/>
                          <a:ext cx="3081055" cy="2267211"/>
                        </a:xfrm>
                        <a:prstGeom prst="rect">
                          <a:avLst/>
                        </a:prstGeom>
                        <a:solidFill>
                          <a:schemeClr val="lt1"/>
                        </a:solidFill>
                        <a:ln w="50800" cmpd="sng">
                          <a:solidFill>
                            <a:srgbClr val="4A628A"/>
                          </a:solidFill>
                          <a:extLst>
                            <a:ext uri="{C807C97D-BFC1-408E-A445-0C87EB9F89A2}">
                              <ask:lineSketchStyleProps xmlns:ask="http://schemas.microsoft.com/office/drawing/2018/sketchyshapes">
                                <ask:type>
                                  <ask:lineSketchNone/>
                                </ask:type>
                              </ask:lineSketchStyleProps>
                            </a:ext>
                          </a:extLst>
                        </a:ln>
                      </wps:spPr>
                      <wps:txbx>
                        <w:txbxContent>
                          <w:p w14:paraId="110EB21C" w14:textId="7FFFCE6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Content </w:t>
                            </w:r>
                            <w:r w:rsidR="00763226">
                              <w:rPr>
                                <w:rFonts w:ascii="Century Gothic" w:hAnsi="Century Gothic"/>
                                <w:color w:val="404040" w:themeColor="text1" w:themeTint="BF"/>
                                <w:sz w:val="28"/>
                                <w:szCs w:val="36"/>
                              </w:rPr>
                              <w:t>c</w:t>
                            </w:r>
                            <w:r w:rsidRPr="00957144">
                              <w:rPr>
                                <w:rFonts w:ascii="Century Gothic" w:hAnsi="Century Gothic"/>
                                <w:color w:val="404040" w:themeColor="text1" w:themeTint="BF"/>
                                <w:sz w:val="28"/>
                                <w:szCs w:val="36"/>
                              </w:rPr>
                              <w:t>reation (images, videos, infographics)</w:t>
                            </w:r>
                            <w:r w:rsidRPr="00957144">
                              <w:rPr>
                                <w:rFonts w:ascii="Century Gothic" w:hAnsi="Century Gothic"/>
                                <w:color w:val="404040" w:themeColor="text1" w:themeTint="BF"/>
                                <w:sz w:val="28"/>
                                <w:szCs w:val="36"/>
                              </w:rPr>
                              <w:br/>
                            </w:r>
                          </w:p>
                          <w:p w14:paraId="1654B324" w14:textId="5D741CC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Community </w:t>
                            </w:r>
                            <w:r w:rsidR="00763226">
                              <w:rPr>
                                <w:rFonts w:ascii="Century Gothic" w:hAnsi="Century Gothic"/>
                                <w:color w:val="404040" w:themeColor="text1" w:themeTint="BF"/>
                                <w:sz w:val="28"/>
                                <w:szCs w:val="36"/>
                              </w:rPr>
                              <w:t>m</w:t>
                            </w:r>
                            <w:r w:rsidRPr="00957144">
                              <w:rPr>
                                <w:rFonts w:ascii="Century Gothic" w:hAnsi="Century Gothic"/>
                                <w:color w:val="404040" w:themeColor="text1" w:themeTint="BF"/>
                                <w:sz w:val="28"/>
                                <w:szCs w:val="36"/>
                              </w:rPr>
                              <w:t>anagement</w:t>
                            </w:r>
                            <w:r w:rsidRPr="00957144">
                              <w:rPr>
                                <w:rFonts w:ascii="Century Gothic" w:hAnsi="Century Gothic"/>
                                <w:color w:val="404040" w:themeColor="text1" w:themeTint="BF"/>
                                <w:sz w:val="28"/>
                                <w:szCs w:val="36"/>
                              </w:rPr>
                              <w:br/>
                            </w:r>
                          </w:p>
                          <w:p w14:paraId="440649E4" w14:textId="6B31FC2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Paid </w:t>
                            </w:r>
                            <w:r w:rsidR="00763226">
                              <w:rPr>
                                <w:rFonts w:ascii="Century Gothic" w:hAnsi="Century Gothic"/>
                                <w:color w:val="404040" w:themeColor="text1" w:themeTint="BF"/>
                                <w:sz w:val="28"/>
                                <w:szCs w:val="36"/>
                              </w:rPr>
                              <w:t>s</w:t>
                            </w:r>
                            <w:r w:rsidRPr="00957144">
                              <w:rPr>
                                <w:rFonts w:ascii="Century Gothic" w:hAnsi="Century Gothic"/>
                                <w:color w:val="404040" w:themeColor="text1" w:themeTint="BF"/>
                                <w:sz w:val="28"/>
                                <w:szCs w:val="36"/>
                              </w:rPr>
                              <w:t xml:space="preserve">ocial </w:t>
                            </w:r>
                            <w:r w:rsidR="00763226">
                              <w:rPr>
                                <w:rFonts w:ascii="Century Gothic" w:hAnsi="Century Gothic"/>
                                <w:color w:val="404040" w:themeColor="text1" w:themeTint="BF"/>
                                <w:sz w:val="28"/>
                                <w:szCs w:val="36"/>
                              </w:rPr>
                              <w:t>a</w:t>
                            </w:r>
                            <w:r w:rsidRPr="00957144">
                              <w:rPr>
                                <w:rFonts w:ascii="Century Gothic" w:hAnsi="Century Gothic"/>
                                <w:color w:val="404040" w:themeColor="text1" w:themeTint="BF"/>
                                <w:sz w:val="28"/>
                                <w:szCs w:val="36"/>
                              </w:rPr>
                              <w:t>dvertising</w:t>
                            </w:r>
                            <w:r w:rsidRPr="00957144">
                              <w:rPr>
                                <w:rFonts w:ascii="Century Gothic" w:hAnsi="Century Gothic"/>
                                <w:color w:val="404040" w:themeColor="text1" w:themeTint="BF"/>
                                <w:sz w:val="28"/>
                                <w:szCs w:val="36"/>
                              </w:rPr>
                              <w:br/>
                            </w:r>
                          </w:p>
                          <w:p w14:paraId="287066A7" w14:textId="5B804E1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Analytics </w:t>
                            </w:r>
                            <w:r w:rsidR="00763226">
                              <w:rPr>
                                <w:rFonts w:ascii="Century Gothic" w:hAnsi="Century Gothic"/>
                                <w:color w:val="404040" w:themeColor="text1" w:themeTint="BF"/>
                                <w:sz w:val="28"/>
                                <w:szCs w:val="36"/>
                              </w:rPr>
                              <w:t>and r</w:t>
                            </w:r>
                            <w:r w:rsidRPr="00957144">
                              <w:rPr>
                                <w:rFonts w:ascii="Century Gothic" w:hAnsi="Century Gothic"/>
                                <w:color w:val="404040" w:themeColor="text1" w:themeTint="BF"/>
                                <w:sz w:val="28"/>
                                <w:szCs w:val="36"/>
                              </w:rPr>
                              <w:t>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29A6" id="_x0000_t202" coordsize="21600,21600" o:spt="202" path="m,l,21600r21600,l21600,xe">
                <v:stroke joinstyle="miter"/>
                <v:path gradientshapeok="t" o:connecttype="rect"/>
              </v:shapetype>
              <v:shape id="Text Box 43" o:spid="_x0000_s1031" type="#_x0000_t202" style="position:absolute;margin-left:235.6pt;margin-top:13.65pt;width:242.6pt;height:1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" fillcolor="white [3201]" strokecolor="#4a628a" strokeweight="4pt">
                <v:textbox>
                  <w:txbxContent>
                    <w:p w14:paraId="110EB21C" w14:textId="7FFFCE6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Content </w:t>
                      </w:r>
                      <w:r w:rsidR="00763226">
                        <w:rPr>
                          <w:rFonts w:ascii="Century Gothic" w:hAnsi="Century Gothic"/>
                          <w:color w:val="404040" w:themeColor="text1" w:themeTint="BF"/>
                          <w:sz w:val="28"/>
                          <w:szCs w:val="36"/>
                        </w:rPr>
                        <w:t>c</w:t>
                      </w:r>
                      <w:r w:rsidRPr="00957144">
                        <w:rPr>
                          <w:rFonts w:ascii="Century Gothic" w:hAnsi="Century Gothic"/>
                          <w:color w:val="404040" w:themeColor="text1" w:themeTint="BF"/>
                          <w:sz w:val="28"/>
                          <w:szCs w:val="36"/>
                        </w:rPr>
                        <w:t>reation (images, videos, infographics)</w:t>
                      </w:r>
                      <w:r w:rsidRPr="00957144">
                        <w:rPr>
                          <w:rFonts w:ascii="Century Gothic" w:hAnsi="Century Gothic"/>
                          <w:color w:val="404040" w:themeColor="text1" w:themeTint="BF"/>
                          <w:sz w:val="28"/>
                          <w:szCs w:val="36"/>
                        </w:rPr>
                        <w:br/>
                      </w:r>
                    </w:p>
                    <w:p w14:paraId="1654B324" w14:textId="5D741CC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Community </w:t>
                      </w:r>
                      <w:r w:rsidR="00763226">
                        <w:rPr>
                          <w:rFonts w:ascii="Century Gothic" w:hAnsi="Century Gothic"/>
                          <w:color w:val="404040" w:themeColor="text1" w:themeTint="BF"/>
                          <w:sz w:val="28"/>
                          <w:szCs w:val="36"/>
                        </w:rPr>
                        <w:t>m</w:t>
                      </w:r>
                      <w:r w:rsidRPr="00957144">
                        <w:rPr>
                          <w:rFonts w:ascii="Century Gothic" w:hAnsi="Century Gothic"/>
                          <w:color w:val="404040" w:themeColor="text1" w:themeTint="BF"/>
                          <w:sz w:val="28"/>
                          <w:szCs w:val="36"/>
                        </w:rPr>
                        <w:t>anagement</w:t>
                      </w:r>
                      <w:r w:rsidRPr="00957144">
                        <w:rPr>
                          <w:rFonts w:ascii="Century Gothic" w:hAnsi="Century Gothic"/>
                          <w:color w:val="404040" w:themeColor="text1" w:themeTint="BF"/>
                          <w:sz w:val="28"/>
                          <w:szCs w:val="36"/>
                        </w:rPr>
                        <w:br/>
                      </w:r>
                    </w:p>
                    <w:p w14:paraId="440649E4" w14:textId="6B31FC2D"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Paid </w:t>
                      </w:r>
                      <w:r w:rsidR="00763226">
                        <w:rPr>
                          <w:rFonts w:ascii="Century Gothic" w:hAnsi="Century Gothic"/>
                          <w:color w:val="404040" w:themeColor="text1" w:themeTint="BF"/>
                          <w:sz w:val="28"/>
                          <w:szCs w:val="36"/>
                        </w:rPr>
                        <w:t>s</w:t>
                      </w:r>
                      <w:r w:rsidRPr="00957144">
                        <w:rPr>
                          <w:rFonts w:ascii="Century Gothic" w:hAnsi="Century Gothic"/>
                          <w:color w:val="404040" w:themeColor="text1" w:themeTint="BF"/>
                          <w:sz w:val="28"/>
                          <w:szCs w:val="36"/>
                        </w:rPr>
                        <w:t xml:space="preserve">ocial </w:t>
                      </w:r>
                      <w:r w:rsidR="00763226">
                        <w:rPr>
                          <w:rFonts w:ascii="Century Gothic" w:hAnsi="Century Gothic"/>
                          <w:color w:val="404040" w:themeColor="text1" w:themeTint="BF"/>
                          <w:sz w:val="28"/>
                          <w:szCs w:val="36"/>
                        </w:rPr>
                        <w:t>a</w:t>
                      </w:r>
                      <w:r w:rsidRPr="00957144">
                        <w:rPr>
                          <w:rFonts w:ascii="Century Gothic" w:hAnsi="Century Gothic"/>
                          <w:color w:val="404040" w:themeColor="text1" w:themeTint="BF"/>
                          <w:sz w:val="28"/>
                          <w:szCs w:val="36"/>
                        </w:rPr>
                        <w:t>dvertising</w:t>
                      </w:r>
                      <w:r w:rsidRPr="00957144">
                        <w:rPr>
                          <w:rFonts w:ascii="Century Gothic" w:hAnsi="Century Gothic"/>
                          <w:color w:val="404040" w:themeColor="text1" w:themeTint="BF"/>
                          <w:sz w:val="28"/>
                          <w:szCs w:val="36"/>
                        </w:rPr>
                        <w:br/>
                      </w:r>
                    </w:p>
                    <w:p w14:paraId="287066A7" w14:textId="5B804E1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t xml:space="preserve">Analytics </w:t>
                      </w:r>
                      <w:r w:rsidR="00763226">
                        <w:rPr>
                          <w:rFonts w:ascii="Century Gothic" w:hAnsi="Century Gothic"/>
                          <w:color w:val="404040" w:themeColor="text1" w:themeTint="BF"/>
                          <w:sz w:val="28"/>
                          <w:szCs w:val="36"/>
                        </w:rPr>
                        <w:t>and r</w:t>
                      </w:r>
                      <w:r w:rsidRPr="00957144">
                        <w:rPr>
                          <w:rFonts w:ascii="Century Gothic" w:hAnsi="Century Gothic"/>
                          <w:color w:val="404040" w:themeColor="text1" w:themeTint="BF"/>
                          <w:sz w:val="28"/>
                          <w:szCs w:val="36"/>
                        </w:rPr>
                        <w:t>eporting</w:t>
                      </w:r>
                    </w:p>
                  </w:txbxContent>
                </v:textbox>
              </v:shape>
            </w:pict>
          </mc:Fallback>
        </mc:AlternateContent>
      </w:r>
    </w:p>
    <w:p w14:paraId="5425C77A" w14:textId="06F68CDB" w:rsidR="00E65225" w:rsidRDefault="00957144" w:rsidP="00E65225">
      <w:pPr>
        <w:pStyle w:val="ListParagraph"/>
        <w:rPr>
          <w:rFonts w:ascii="Century Gothic" w:hAnsi="Century Gothic"/>
          <w:color w:val="404040" w:themeColor="text1" w:themeTint="BF"/>
          <w:sz w:val="28"/>
          <w:szCs w:val="36"/>
        </w:rPr>
      </w:pPr>
      <w:r>
        <w:rPr>
          <w:noProof/>
        </w:rPr>
        <w:drawing>
          <wp:anchor distT="0" distB="0" distL="114300" distR="114300" simplePos="0" relativeHeight="251809792" behindDoc="0" locked="0" layoutInCell="1" allowOverlap="1" wp14:anchorId="7A004DD1" wp14:editId="0E292888">
            <wp:simplePos x="0" y="0"/>
            <wp:positionH relativeFrom="column">
              <wp:posOffset>29339</wp:posOffset>
            </wp:positionH>
            <wp:positionV relativeFrom="paragraph">
              <wp:posOffset>63422</wp:posOffset>
            </wp:positionV>
            <wp:extent cx="2449472" cy="2041228"/>
            <wp:effectExtent l="0" t="0" r="1905" b="3810"/>
            <wp:wrapNone/>
            <wp:docPr id="1700021354" name="Picture 40" descr="Smartphone with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21354" name="Picture 1700021354" descr="Smartphone with chart graphic"/>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49472" cy="204122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2C1406" w14:textId="2235D9F0" w:rsidR="007846DA" w:rsidRDefault="007846DA" w:rsidP="005722C4">
      <w:pPr>
        <w:rPr>
          <w:b/>
          <w:bCs/>
          <w:color w:val="264653"/>
        </w:rPr>
      </w:pPr>
    </w:p>
    <w:p w14:paraId="61CFA34B" w14:textId="12F5EA55" w:rsidR="00623FAB" w:rsidRDefault="00623FAB" w:rsidP="005722C4">
      <w:pPr>
        <w:rPr>
          <w:b/>
          <w:szCs w:val="20"/>
        </w:rPr>
      </w:pPr>
      <w:bookmarkStart w:id="0" w:name="_Hlk536359931"/>
    </w:p>
    <w:p w14:paraId="71E868AB" w14:textId="063F09FF" w:rsidR="00623FAB" w:rsidRPr="007E5635" w:rsidRDefault="00623FAB" w:rsidP="005722C4">
      <w:pPr>
        <w:rPr>
          <w:b/>
          <w:bCs/>
        </w:rPr>
      </w:pPr>
    </w:p>
    <w:p w14:paraId="725D324A" w14:textId="3DEF3659" w:rsidR="00623FAB" w:rsidRPr="00623FAB" w:rsidRDefault="00623FAB" w:rsidP="005722C4">
      <w:pPr>
        <w:rPr>
          <w:bCs/>
          <w:szCs w:val="20"/>
        </w:rPr>
      </w:pPr>
    </w:p>
    <w:p w14:paraId="2C644FA0" w14:textId="4A08FDC7" w:rsidR="00623FAB" w:rsidRDefault="00623FAB" w:rsidP="005722C4">
      <w:pPr>
        <w:rPr>
          <w:bCs/>
          <w:szCs w:val="20"/>
        </w:rPr>
      </w:pPr>
    </w:p>
    <w:p w14:paraId="58B0C90B" w14:textId="45748183" w:rsidR="00A255EB" w:rsidRDefault="00A255EB" w:rsidP="005722C4">
      <w:pPr>
        <w:rPr>
          <w:bCs/>
          <w:szCs w:val="20"/>
        </w:rPr>
      </w:pPr>
    </w:p>
    <w:p w14:paraId="3463F894" w14:textId="24A60439" w:rsidR="00A255EB" w:rsidRDefault="00BF290B" w:rsidP="005722C4">
      <w:pPr>
        <w:rPr>
          <w:bCs/>
          <w:szCs w:val="20"/>
        </w:rPr>
      </w:pPr>
      <w:r>
        <w:rPr>
          <w:bCs/>
          <w:noProof/>
          <w:szCs w:val="20"/>
        </w:rPr>
        <mc:AlternateContent>
          <mc:Choice Requires="wps">
            <w:drawing>
              <wp:anchor distT="0" distB="0" distL="114300" distR="114300" simplePos="0" relativeHeight="251814912" behindDoc="0" locked="0" layoutInCell="1" allowOverlap="1" wp14:anchorId="1676B889" wp14:editId="4956AFFF">
                <wp:simplePos x="0" y="0"/>
                <wp:positionH relativeFrom="column">
                  <wp:posOffset>4532612</wp:posOffset>
                </wp:positionH>
                <wp:positionV relativeFrom="paragraph">
                  <wp:posOffset>148686</wp:posOffset>
                </wp:positionV>
                <wp:extent cx="0" cy="663879"/>
                <wp:effectExtent l="101600" t="0" r="50800" b="22225"/>
                <wp:wrapNone/>
                <wp:docPr id="548494529" name="Straight Arrow Connector 45"/>
                <wp:cNvGraphicFramePr/>
                <a:graphic xmlns:a="http://schemas.openxmlformats.org/drawingml/2006/main">
                  <a:graphicData uri="http://schemas.microsoft.com/office/word/2010/wordprocessingShape">
                    <wps:wsp>
                      <wps:cNvCnPr/>
                      <wps:spPr>
                        <a:xfrm>
                          <a:off x="0" y="0"/>
                          <a:ext cx="0" cy="663879"/>
                        </a:xfrm>
                        <a:prstGeom prst="straightConnector1">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2027E3" id="_x0000_t32" coordsize="21600,21600" o:spt="32" o:oned="t" path="m,l21600,21600e" filled="f">
                <v:path arrowok="t" fillok="f" o:connecttype="none"/>
                <o:lock v:ext="edit" shapetype="t"/>
              </v:shapetype>
              <v:shape id="Straight Arrow Connector 45" o:spid="_x0000_s1026" type="#_x0000_t32" style="position:absolute;margin-left:356.9pt;margin-top:11.7pt;width:0;height:5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" strokecolor="#4a628a" strokeweight="3.75pt">
                <v:stroke endarrow="block" joinstyle="miter"/>
              </v:shape>
            </w:pict>
          </mc:Fallback>
        </mc:AlternateContent>
      </w:r>
    </w:p>
    <w:p w14:paraId="223B31F5" w14:textId="1858E06A" w:rsidR="00A255EB" w:rsidRDefault="00A255EB" w:rsidP="005722C4">
      <w:pPr>
        <w:rPr>
          <w:bCs/>
          <w:szCs w:val="20"/>
        </w:rPr>
      </w:pPr>
    </w:p>
    <w:p w14:paraId="7A7400CB" w14:textId="5CD7999D" w:rsidR="00E65225" w:rsidRDefault="00E65225" w:rsidP="005722C4">
      <w:pPr>
        <w:rPr>
          <w:bCs/>
          <w:szCs w:val="20"/>
        </w:rPr>
      </w:pPr>
    </w:p>
    <w:p w14:paraId="5E28E1DD" w14:textId="2FC1F7DC" w:rsidR="00E65225" w:rsidRDefault="00E65225" w:rsidP="005722C4">
      <w:pPr>
        <w:rPr>
          <w:bCs/>
          <w:szCs w:val="20"/>
        </w:rPr>
      </w:pPr>
    </w:p>
    <w:p w14:paraId="496B570E" w14:textId="63C99BBA" w:rsidR="00E65225" w:rsidRDefault="00F149C5" w:rsidP="005722C4">
      <w:pPr>
        <w:rPr>
          <w:bCs/>
          <w:szCs w:val="20"/>
        </w:rPr>
      </w:pPr>
      <w:r>
        <w:rPr>
          <w:bCs/>
          <w:noProof/>
          <w:color w:val="000000" w:themeColor="text1"/>
          <w:sz w:val="28"/>
          <w:szCs w:val="28"/>
        </w:rPr>
        <mc:AlternateContent>
          <mc:Choice Requires="wps">
            <w:drawing>
              <wp:anchor distT="0" distB="0" distL="114300" distR="114300" simplePos="0" relativeHeight="251813888" behindDoc="0" locked="0" layoutInCell="1" allowOverlap="1" wp14:anchorId="7BADFAEC" wp14:editId="62ADB015">
                <wp:simplePos x="0" y="0"/>
                <wp:positionH relativeFrom="column">
                  <wp:posOffset>87682</wp:posOffset>
                </wp:positionH>
                <wp:positionV relativeFrom="paragraph">
                  <wp:posOffset>71120</wp:posOffset>
                </wp:positionV>
                <wp:extent cx="6286822" cy="776614"/>
                <wp:effectExtent l="50800" t="12700" r="50800" b="86995"/>
                <wp:wrapNone/>
                <wp:docPr id="282220554" name="Process 44"/>
                <wp:cNvGraphicFramePr/>
                <a:graphic xmlns:a="http://schemas.openxmlformats.org/drawingml/2006/main">
                  <a:graphicData uri="http://schemas.microsoft.com/office/word/2010/wordprocessingShape">
                    <wps:wsp>
                      <wps:cNvSpPr/>
                      <wps:spPr>
                        <a:xfrm>
                          <a:off x="0" y="0"/>
                          <a:ext cx="6286822" cy="776614"/>
                        </a:xfrm>
                        <a:prstGeom prst="flowChartProcess">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EC0D15" w14:textId="2DD71856" w:rsidR="00957144" w:rsidRPr="00F77C52" w:rsidRDefault="00957144" w:rsidP="00957144">
                            <w:pPr>
                              <w:jc w:val="center"/>
                              <w:rPr>
                                <w:color w:val="404040" w:themeColor="text1" w:themeTint="BF"/>
                                <w:sz w:val="22"/>
                                <w:szCs w:val="28"/>
                                <w14:shadow w14:blurRad="50800" w14:dist="50800" w14:dir="5400000" w14:sx="0" w14:sy="0" w14:kx="0" w14:ky="0" w14:algn="ctr">
                                  <w14:srgbClr w14:val="4472C4"/>
                                </w14:shadow>
                              </w:rPr>
                            </w:pPr>
                            <w:r w:rsidRPr="00F77C52">
                              <w:rPr>
                                <w:rFonts w:cs="Arial"/>
                                <w:color w:val="404040" w:themeColor="text1" w:themeTint="BF"/>
                                <w:sz w:val="28"/>
                                <w:szCs w:val="28"/>
                                <w14:shadow w14:blurRad="50800" w14:dist="50800" w14:dir="5400000" w14:sx="0" w14:sy="0" w14:kx="0" w14:ky="0" w14:algn="ctr">
                                  <w14:srgbClr w14:val="4472C4"/>
                                </w14:shadow>
                              </w:rPr>
                              <w:t>We will apply this experience to help [Client Name] grow its online presence and drive customer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FAEC" id="Process 44" o:spid="_x0000_s1032" type="#_x0000_t109" style="position:absolute;margin-left:6.9pt;margin-top:5.6pt;width:495.05pt;height:6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" fillcolor="#dff2eb" stroked="f" strokeweight="1pt">
                <v:shadow on="t" color="#4a628a" opacity="26214f" origin=",-.5" offset="0,3pt"/>
                <v:textbox>
                  <w:txbxContent>
                    <w:p w14:paraId="53EC0D15" w14:textId="2DD71856" w:rsidR="00957144" w:rsidRPr="00F77C52" w:rsidRDefault="00957144" w:rsidP="00957144">
                      <w:pPr>
                        <w:jc w:val="center"/>
                        <w:rPr>
                          <w:color w:val="404040" w:themeColor="text1" w:themeTint="BF"/>
                          <w:sz w:val="22"/>
                          <w:szCs w:val="28"/>
                          <w14:shadow w14:blurRad="50800" w14:dist="50800" w14:dir="5400000" w14:sx="0" w14:sy="0" w14:kx="0" w14:ky="0" w14:algn="ctr">
                            <w14:srgbClr w14:val="4472C4"/>
                          </w14:shadow>
                        </w:rPr>
                      </w:pPr>
                      <w:r w:rsidRPr="00F77C52">
                        <w:rPr>
                          <w:rFonts w:cs="Arial"/>
                          <w:color w:val="404040" w:themeColor="text1" w:themeTint="BF"/>
                          <w:sz w:val="28"/>
                          <w:szCs w:val="28"/>
                          <w14:shadow w14:blurRad="50800" w14:dist="50800" w14:dir="5400000" w14:sx="0" w14:sy="0" w14:kx="0" w14:ky="0" w14:algn="ctr">
                            <w14:srgbClr w14:val="4472C4"/>
                          </w14:shadow>
                        </w:rPr>
                        <w:t>We will apply this experience to help [Client Name] grow its online presence and drive customer engagement.</w:t>
                      </w:r>
                    </w:p>
                  </w:txbxContent>
                </v:textbox>
              </v:shape>
            </w:pict>
          </mc:Fallback>
        </mc:AlternateContent>
      </w:r>
    </w:p>
    <w:p w14:paraId="330EC677" w14:textId="30450B27" w:rsidR="00E65225" w:rsidRDefault="00E65225" w:rsidP="005722C4">
      <w:pPr>
        <w:rPr>
          <w:bCs/>
          <w:color w:val="404040" w:themeColor="text1" w:themeTint="BF"/>
          <w:sz w:val="28"/>
          <w:szCs w:val="28"/>
        </w:rPr>
      </w:pPr>
    </w:p>
    <w:p w14:paraId="29A7477E" w14:textId="77777777" w:rsidR="00957144" w:rsidRDefault="00957144" w:rsidP="005722C4">
      <w:pPr>
        <w:rPr>
          <w:bCs/>
          <w:szCs w:val="20"/>
        </w:rPr>
      </w:pPr>
    </w:p>
    <w:p w14:paraId="3C8C067D" w14:textId="77777777" w:rsidR="00E65225" w:rsidRDefault="00E65225" w:rsidP="005722C4">
      <w:pPr>
        <w:rPr>
          <w:bCs/>
          <w:szCs w:val="20"/>
        </w:rPr>
      </w:pPr>
    </w:p>
    <w:p w14:paraId="069CA780" w14:textId="77777777" w:rsidR="00E65225" w:rsidRDefault="00E65225" w:rsidP="005722C4">
      <w:pPr>
        <w:rPr>
          <w:bCs/>
          <w:szCs w:val="20"/>
        </w:rPr>
      </w:pPr>
    </w:p>
    <w:p w14:paraId="21A82DCE" w14:textId="77777777" w:rsidR="00E65225" w:rsidRDefault="00E65225" w:rsidP="005722C4">
      <w:pPr>
        <w:rPr>
          <w:bCs/>
          <w:szCs w:val="20"/>
        </w:rPr>
      </w:pPr>
    </w:p>
    <w:p w14:paraId="1F04BDE3" w14:textId="77777777" w:rsidR="00E65225" w:rsidRDefault="00E65225" w:rsidP="005722C4">
      <w:pPr>
        <w:rPr>
          <w:bCs/>
          <w:szCs w:val="20"/>
        </w:rPr>
      </w:pPr>
    </w:p>
    <w:p w14:paraId="48F93F30" w14:textId="77777777" w:rsidR="00E65225" w:rsidRDefault="00E65225" w:rsidP="005722C4">
      <w:pPr>
        <w:rPr>
          <w:bCs/>
          <w:szCs w:val="20"/>
        </w:rPr>
      </w:pPr>
    </w:p>
    <w:p w14:paraId="771B9CD5" w14:textId="6BA1FE83" w:rsidR="00A255EB" w:rsidRDefault="00A255EB" w:rsidP="005722C4">
      <w:pPr>
        <w:rPr>
          <w:bCs/>
          <w:szCs w:val="20"/>
        </w:rPr>
      </w:pPr>
    </w:p>
    <w:p w14:paraId="439849EA" w14:textId="6D27F2AD" w:rsidR="00095185" w:rsidRDefault="000B6C3F" w:rsidP="00095185">
      <w:pPr>
        <w:pStyle w:val="Heading2"/>
        <w:rPr>
          <w:b/>
          <w:bCs/>
          <w:color w:val="1F3864" w:themeColor="accent1" w:themeShade="80"/>
          <w:sz w:val="36"/>
          <w:szCs w:val="32"/>
        </w:rPr>
      </w:pPr>
      <w:r w:rsidRPr="000B6C3F">
        <w:rPr>
          <w:b/>
          <w:bCs/>
          <w:color w:val="1F3864" w:themeColor="accent1" w:themeShade="80"/>
          <w:sz w:val="36"/>
          <w:szCs w:val="32"/>
        </w:rPr>
        <w:lastRenderedPageBreak/>
        <w:t>Goals and Objectives</w:t>
      </w:r>
    </w:p>
    <w:p w14:paraId="5A576960" w14:textId="3095D8B3" w:rsidR="00095185" w:rsidRPr="00095185" w:rsidRDefault="00095185" w:rsidP="00095185">
      <w:r>
        <w:rPr>
          <w:noProof/>
        </w:rPr>
        <mc:AlternateContent>
          <mc:Choice Requires="wps">
            <w:drawing>
              <wp:anchor distT="0" distB="0" distL="114300" distR="114300" simplePos="0" relativeHeight="251820032" behindDoc="0" locked="0" layoutInCell="1" allowOverlap="1" wp14:anchorId="7837CB0A" wp14:editId="38906117">
                <wp:simplePos x="0" y="0"/>
                <wp:positionH relativeFrom="column">
                  <wp:posOffset>1270</wp:posOffset>
                </wp:positionH>
                <wp:positionV relativeFrom="paragraph">
                  <wp:posOffset>178940</wp:posOffset>
                </wp:positionV>
                <wp:extent cx="6538656" cy="0"/>
                <wp:effectExtent l="0" t="0" r="14605" b="12700"/>
                <wp:wrapNone/>
                <wp:docPr id="1377571519"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E1343" id="Straight Connector 4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1pt" to="514.95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qTV31eAAAAAMAQAADwAAAAAAAAAA&#13;&#10;AAAAAAAbBAAAZHJzL2Rvd25yZXYueG1sUEsFBgAAAAAEAAQA8wAAACgFAAAAAA==&#13;&#10;" strokecolor="#133e87" strokeweight="1.25pt">
                <v:stroke joinstyle="miter"/>
              </v:line>
            </w:pict>
          </mc:Fallback>
        </mc:AlternateContent>
      </w:r>
    </w:p>
    <w:p w14:paraId="4B92F6D3" w14:textId="2F3EC2DB" w:rsidR="00A255EB" w:rsidRDefault="00F12978" w:rsidP="00623FAB">
      <w:pPr>
        <w:pStyle w:val="BodyText"/>
        <w:spacing w:line="240" w:lineRule="auto"/>
        <w:rPr>
          <w:bCs/>
          <w:color w:val="404040" w:themeColor="text1" w:themeTint="BF"/>
          <w:sz w:val="20"/>
          <w:szCs w:val="20"/>
        </w:rPr>
      </w:pPr>
      <w:r>
        <w:rPr>
          <w:noProof/>
        </w:rPr>
        <mc:AlternateContent>
          <mc:Choice Requires="wps">
            <w:drawing>
              <wp:anchor distT="0" distB="0" distL="114300" distR="114300" simplePos="0" relativeHeight="251817984" behindDoc="0" locked="0" layoutInCell="1" allowOverlap="1" wp14:anchorId="2C63ACBA" wp14:editId="2F5D742E">
                <wp:simplePos x="0" y="0"/>
                <wp:positionH relativeFrom="column">
                  <wp:posOffset>-635</wp:posOffset>
                </wp:positionH>
                <wp:positionV relativeFrom="paragraph">
                  <wp:posOffset>283506</wp:posOffset>
                </wp:positionV>
                <wp:extent cx="6538656" cy="0"/>
                <wp:effectExtent l="0" t="0" r="14605" b="12700"/>
                <wp:wrapNone/>
                <wp:docPr id="608839204"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1852" id="Straight Connector 4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3pt" to="514.8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" strokecolor="#133e87" strokeweight="1.25pt">
                <v:stroke joinstyle="miter"/>
              </v:line>
            </w:pict>
          </mc:Fallback>
        </mc:AlternateContent>
      </w:r>
      <w:r w:rsidRPr="00F12978">
        <w:rPr>
          <w:bCs/>
          <w:color w:val="404040" w:themeColor="text1" w:themeTint="BF"/>
          <w:sz w:val="28"/>
          <w:szCs w:val="28"/>
        </w:rPr>
        <w:t>We propose the following goals for [Client Name]</w:t>
      </w:r>
      <w:r w:rsidRPr="00F12978">
        <w:rPr>
          <w:noProof/>
        </w:rPr>
        <w:t xml:space="preserve"> </w:t>
      </w:r>
      <w:r w:rsidRPr="00F12978">
        <w:rPr>
          <w:bCs/>
          <w:color w:val="404040" w:themeColor="text1" w:themeTint="BF"/>
          <w:sz w:val="28"/>
          <w:szCs w:val="28"/>
        </w:rPr>
        <w:t>’s social media campaign:</w:t>
      </w:r>
      <w:r>
        <w:rPr>
          <w:bCs/>
          <w:color w:val="404040" w:themeColor="text1" w:themeTint="BF"/>
          <w:sz w:val="28"/>
          <w:szCs w:val="28"/>
        </w:rPr>
        <w:br/>
      </w:r>
    </w:p>
    <w:p w14:paraId="78B118B3" w14:textId="77777777" w:rsidR="00095185" w:rsidRDefault="00095185" w:rsidP="00623FAB">
      <w:pPr>
        <w:pStyle w:val="BodyText"/>
        <w:spacing w:line="240" w:lineRule="auto"/>
        <w:rPr>
          <w:bCs/>
          <w:color w:val="404040" w:themeColor="text1" w:themeTint="BF"/>
          <w:sz w:val="20"/>
          <w:szCs w:val="20"/>
        </w:rPr>
      </w:pPr>
    </w:p>
    <w:p w14:paraId="3B4D4673" w14:textId="77777777" w:rsidR="00095185" w:rsidRPr="00623FAB" w:rsidRDefault="00095185" w:rsidP="00623FAB">
      <w:pPr>
        <w:pStyle w:val="BodyText"/>
        <w:spacing w:line="240" w:lineRule="auto"/>
        <w:rPr>
          <w:bCs/>
          <w:color w:val="404040" w:themeColor="text1" w:themeTint="BF"/>
          <w:sz w:val="20"/>
          <w:szCs w:val="2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5"/>
        <w:gridCol w:w="3501"/>
        <w:gridCol w:w="3254"/>
      </w:tblGrid>
      <w:tr w:rsidR="000B6C3F" w14:paraId="73F125AE" w14:textId="77777777" w:rsidTr="00203079">
        <w:trPr>
          <w:trHeight w:val="576"/>
        </w:trPr>
        <w:tc>
          <w:tcPr>
            <w:tcW w:w="3505" w:type="dxa"/>
            <w:shd w:val="clear" w:color="auto" w:fill="DFF2EB"/>
          </w:tcPr>
          <w:p w14:paraId="32CD40DC" w14:textId="453A5A66" w:rsidR="000B6C3F" w:rsidRPr="00203079" w:rsidRDefault="000B6C3F" w:rsidP="000B6C3F">
            <w:pPr>
              <w:pStyle w:val="BodyText"/>
              <w:spacing w:before="80"/>
              <w:rPr>
                <w:b/>
                <w:color w:val="4A628A"/>
                <w:sz w:val="28"/>
                <w:szCs w:val="28"/>
              </w:rPr>
            </w:pPr>
            <w:r w:rsidRPr="00203079">
              <w:rPr>
                <w:rFonts w:cs="Arial"/>
                <w:b/>
                <w:bCs/>
                <w:color w:val="4A628A"/>
                <w:sz w:val="28"/>
                <w:szCs w:val="28"/>
              </w:rPr>
              <w:t>Objective</w:t>
            </w:r>
          </w:p>
        </w:tc>
        <w:tc>
          <w:tcPr>
            <w:tcW w:w="3501" w:type="dxa"/>
            <w:shd w:val="clear" w:color="auto" w:fill="DFF2EB"/>
          </w:tcPr>
          <w:p w14:paraId="073E1357" w14:textId="471D454D" w:rsidR="000B6C3F" w:rsidRPr="00203079" w:rsidRDefault="000B6C3F" w:rsidP="000B6C3F">
            <w:pPr>
              <w:pStyle w:val="BodyText"/>
              <w:spacing w:before="80"/>
              <w:rPr>
                <w:b/>
                <w:color w:val="4A628A"/>
                <w:sz w:val="28"/>
                <w:szCs w:val="28"/>
              </w:rPr>
            </w:pPr>
            <w:r w:rsidRPr="00203079">
              <w:rPr>
                <w:rFonts w:cs="Arial"/>
                <w:b/>
                <w:bCs/>
                <w:color w:val="4A628A"/>
                <w:sz w:val="28"/>
                <w:szCs w:val="28"/>
              </w:rPr>
              <w:t>Current Metric</w:t>
            </w:r>
          </w:p>
        </w:tc>
        <w:tc>
          <w:tcPr>
            <w:tcW w:w="3254" w:type="dxa"/>
            <w:shd w:val="clear" w:color="auto" w:fill="DFF2EB"/>
          </w:tcPr>
          <w:p w14:paraId="737894CB" w14:textId="377F5DD0" w:rsidR="000B6C3F" w:rsidRPr="00203079" w:rsidRDefault="000B6C3F" w:rsidP="000B6C3F">
            <w:pPr>
              <w:pStyle w:val="BodyText"/>
              <w:spacing w:before="80"/>
              <w:rPr>
                <w:b/>
                <w:color w:val="4A628A"/>
                <w:sz w:val="28"/>
                <w:szCs w:val="28"/>
              </w:rPr>
            </w:pPr>
            <w:r w:rsidRPr="00203079">
              <w:rPr>
                <w:rFonts w:cs="Arial"/>
                <w:b/>
                <w:bCs/>
                <w:color w:val="4A628A"/>
                <w:sz w:val="28"/>
                <w:szCs w:val="28"/>
              </w:rPr>
              <w:t>Target Metric</w:t>
            </w:r>
          </w:p>
        </w:tc>
      </w:tr>
      <w:tr w:rsidR="000B6C3F" w14:paraId="749A616B" w14:textId="77777777" w:rsidTr="000B6C3F">
        <w:trPr>
          <w:trHeight w:val="687"/>
        </w:trPr>
        <w:tc>
          <w:tcPr>
            <w:tcW w:w="3505" w:type="dxa"/>
          </w:tcPr>
          <w:p w14:paraId="053F80AC" w14:textId="2C3EBA06"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Increase social media engagement</w:t>
            </w:r>
          </w:p>
        </w:tc>
        <w:tc>
          <w:tcPr>
            <w:tcW w:w="3501" w:type="dxa"/>
          </w:tcPr>
          <w:p w14:paraId="7037EEB8" w14:textId="4698F1C2"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2% engagement rate</w:t>
            </w:r>
          </w:p>
        </w:tc>
        <w:tc>
          <w:tcPr>
            <w:tcW w:w="3254" w:type="dxa"/>
          </w:tcPr>
          <w:p w14:paraId="2CCDF770" w14:textId="488F247C"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 engagement rate</w:t>
            </w:r>
          </w:p>
        </w:tc>
      </w:tr>
      <w:tr w:rsidR="000B6C3F" w14:paraId="6307BA19" w14:textId="77777777" w:rsidTr="000B6C3F">
        <w:trPr>
          <w:trHeight w:val="687"/>
        </w:trPr>
        <w:tc>
          <w:tcPr>
            <w:tcW w:w="3505" w:type="dxa"/>
          </w:tcPr>
          <w:p w14:paraId="61984EFD" w14:textId="36778489"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Grow followers on Instagram</w:t>
            </w:r>
          </w:p>
        </w:tc>
        <w:tc>
          <w:tcPr>
            <w:tcW w:w="3501" w:type="dxa"/>
          </w:tcPr>
          <w:p w14:paraId="2B1B2930" w14:textId="1B6CB4A1"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10,000 followers</w:t>
            </w:r>
          </w:p>
        </w:tc>
        <w:tc>
          <w:tcPr>
            <w:tcW w:w="3254" w:type="dxa"/>
          </w:tcPr>
          <w:p w14:paraId="4C07D1C8" w14:textId="65B601B2"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13,000 followers</w:t>
            </w:r>
          </w:p>
        </w:tc>
      </w:tr>
      <w:tr w:rsidR="000B6C3F" w14:paraId="51D72BD0" w14:textId="77777777" w:rsidTr="000B6C3F">
        <w:trPr>
          <w:trHeight w:val="687"/>
        </w:trPr>
        <w:tc>
          <w:tcPr>
            <w:tcW w:w="3505" w:type="dxa"/>
          </w:tcPr>
          <w:p w14:paraId="3A7B461F" w14:textId="126C067F"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Boost website traffic from social</w:t>
            </w:r>
          </w:p>
        </w:tc>
        <w:tc>
          <w:tcPr>
            <w:tcW w:w="3501" w:type="dxa"/>
          </w:tcPr>
          <w:p w14:paraId="263DE276" w14:textId="4061E48A"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500 visits per month</w:t>
            </w:r>
          </w:p>
        </w:tc>
        <w:tc>
          <w:tcPr>
            <w:tcW w:w="3254" w:type="dxa"/>
          </w:tcPr>
          <w:p w14:paraId="2F25A27C" w14:textId="60329519"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1,000 visits per month</w:t>
            </w:r>
          </w:p>
        </w:tc>
      </w:tr>
      <w:tr w:rsidR="000B6C3F" w14:paraId="5983B9DA" w14:textId="77777777" w:rsidTr="000B6C3F">
        <w:trPr>
          <w:trHeight w:val="687"/>
        </w:trPr>
        <w:tc>
          <w:tcPr>
            <w:tcW w:w="3505" w:type="dxa"/>
          </w:tcPr>
          <w:p w14:paraId="46B8B051" w14:textId="0F8EC3D1"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Increase lead generation</w:t>
            </w:r>
          </w:p>
        </w:tc>
        <w:tc>
          <w:tcPr>
            <w:tcW w:w="3501" w:type="dxa"/>
          </w:tcPr>
          <w:p w14:paraId="3650E087" w14:textId="2388634D"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20 leads per month</w:t>
            </w:r>
          </w:p>
        </w:tc>
        <w:tc>
          <w:tcPr>
            <w:tcW w:w="3254" w:type="dxa"/>
          </w:tcPr>
          <w:p w14:paraId="57C2715C" w14:textId="1B8A5CBE" w:rsidR="000B6C3F" w:rsidRPr="000B6C3F" w:rsidRDefault="000B6C3F" w:rsidP="000B6C3F">
            <w:pPr>
              <w:pStyle w:val="BodyText"/>
              <w:spacing w:before="60" w:after="60"/>
              <w:rPr>
                <w:b/>
                <w:color w:val="595959" w:themeColor="text1" w:themeTint="A6"/>
                <w:sz w:val="28"/>
                <w:szCs w:val="28"/>
              </w:rPr>
            </w:pPr>
            <w:r w:rsidRPr="000B6C3F">
              <w:rPr>
                <w:rFonts w:cs="Arial"/>
                <w:color w:val="595959" w:themeColor="text1" w:themeTint="A6"/>
                <w:sz w:val="28"/>
                <w:szCs w:val="28"/>
              </w:rPr>
              <w:t>50 leads per month</w:t>
            </w:r>
          </w:p>
        </w:tc>
      </w:tr>
    </w:tbl>
    <w:p w14:paraId="10F15440" w14:textId="0490AEC2" w:rsidR="00623FAB" w:rsidRDefault="00623FAB" w:rsidP="006149B1">
      <w:pPr>
        <w:pStyle w:val="BodyText"/>
        <w:spacing w:line="240" w:lineRule="auto"/>
        <w:rPr>
          <w:b/>
          <w:sz w:val="20"/>
          <w:szCs w:val="20"/>
        </w:rPr>
      </w:pPr>
    </w:p>
    <w:p w14:paraId="689F4601" w14:textId="335548B7" w:rsidR="00623FAB" w:rsidRDefault="00623FAB" w:rsidP="006149B1">
      <w:pPr>
        <w:pStyle w:val="BodyText"/>
        <w:spacing w:line="240" w:lineRule="auto"/>
        <w:rPr>
          <w:b/>
          <w:sz w:val="20"/>
          <w:szCs w:val="20"/>
        </w:rPr>
      </w:pPr>
    </w:p>
    <w:p w14:paraId="54BA1958" w14:textId="372DB02A" w:rsidR="00623FAB" w:rsidRDefault="00095185" w:rsidP="006149B1">
      <w:pPr>
        <w:pStyle w:val="BodyText"/>
        <w:spacing w:line="240" w:lineRule="auto"/>
        <w:rPr>
          <w:b/>
          <w:sz w:val="20"/>
          <w:szCs w:val="20"/>
        </w:rPr>
      </w:pPr>
      <w:r>
        <w:rPr>
          <w:b/>
          <w:bCs/>
          <w:noProof/>
          <w:color w:val="4472C4" w:themeColor="accent1"/>
          <w:sz w:val="32"/>
          <w:szCs w:val="28"/>
        </w:rPr>
        <mc:AlternateContent>
          <mc:Choice Requires="wps">
            <w:drawing>
              <wp:anchor distT="0" distB="0" distL="114300" distR="114300" simplePos="0" relativeHeight="251815936" behindDoc="0" locked="0" layoutInCell="1" allowOverlap="1" wp14:anchorId="4AFEBAEE" wp14:editId="5E36DCFE">
                <wp:simplePos x="0" y="0"/>
                <wp:positionH relativeFrom="column">
                  <wp:posOffset>-2601</wp:posOffset>
                </wp:positionH>
                <wp:positionV relativeFrom="paragraph">
                  <wp:posOffset>29488</wp:posOffset>
                </wp:positionV>
                <wp:extent cx="6538421" cy="851595"/>
                <wp:effectExtent l="50800" t="12700" r="53340" b="88265"/>
                <wp:wrapNone/>
                <wp:docPr id="14732905"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073FF26E" w14:textId="77777777" w:rsidR="00F12978" w:rsidRPr="00F77C52" w:rsidRDefault="00F12978" w:rsidP="00F12978">
                            <w:pPr>
                              <w:pStyle w:val="BodyText"/>
                              <w:spacing w:line="240" w:lineRule="auto"/>
                              <w:rPr>
                                <w:bCs/>
                                <w:color w:val="404040" w:themeColor="text1" w:themeTint="BF"/>
                                <w:sz w:val="28"/>
                                <w:szCs w:val="28"/>
                              </w:rPr>
                            </w:pPr>
                            <w:r w:rsidRPr="00F77C52">
                              <w:rPr>
                                <w:bCs/>
                                <w:color w:val="404040" w:themeColor="text1" w:themeTint="BF"/>
                                <w:sz w:val="28"/>
                                <w:szCs w:val="28"/>
                              </w:rPr>
                              <w:t>These goals align with your broader business objectives of expanding brand reach and increasing conversions through improved engagement on social media platforms.</w:t>
                            </w:r>
                          </w:p>
                          <w:p w14:paraId="6400C1F7" w14:textId="21FD234D" w:rsidR="000B6C3F" w:rsidRPr="00F77C52" w:rsidRDefault="000B6C3F" w:rsidP="000B6C3F">
                            <w:pPr>
                              <w:rPr>
                                <w:color w:val="404040" w:themeColor="text1" w:themeTint="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BAEE" id="Text Box 46" o:spid="_x0000_s1033" type="#_x0000_t202" style="position:absolute;margin-left:-.2pt;margin-top:2.3pt;width:514.85pt;height:6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c/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" fillcolor="#cbdceb" stroked="f" strokeweight="1.75pt">
                <v:shadow on="t" color="#2f5496 [2404]" opacity="26214f" origin=",-.5" offset="0,3pt"/>
                <v:textbox>
                  <w:txbxContent>
                    <w:p w14:paraId="073FF26E" w14:textId="77777777" w:rsidR="00F12978" w:rsidRPr="00F77C52" w:rsidRDefault="00F12978" w:rsidP="00F12978">
                      <w:pPr>
                        <w:pStyle w:val="BodyText"/>
                        <w:spacing w:line="240" w:lineRule="auto"/>
                        <w:rPr>
                          <w:bCs/>
                          <w:color w:val="404040" w:themeColor="text1" w:themeTint="BF"/>
                          <w:sz w:val="28"/>
                          <w:szCs w:val="28"/>
                        </w:rPr>
                      </w:pPr>
                      <w:r w:rsidRPr="00F77C52">
                        <w:rPr>
                          <w:bCs/>
                          <w:color w:val="404040" w:themeColor="text1" w:themeTint="BF"/>
                          <w:sz w:val="28"/>
                          <w:szCs w:val="28"/>
                        </w:rPr>
                        <w:t>These goals align with your broader business objectives of expanding brand reach and increasing conversions through improved engagement on social media platforms.</w:t>
                      </w:r>
                    </w:p>
                    <w:p w14:paraId="6400C1F7" w14:textId="21FD234D" w:rsidR="000B6C3F" w:rsidRPr="00F77C52" w:rsidRDefault="000B6C3F" w:rsidP="000B6C3F">
                      <w:pPr>
                        <w:rPr>
                          <w:color w:val="404040" w:themeColor="text1" w:themeTint="BF"/>
                          <w:sz w:val="28"/>
                          <w:szCs w:val="28"/>
                        </w:rPr>
                      </w:pPr>
                    </w:p>
                  </w:txbxContent>
                </v:textbox>
              </v:shape>
            </w:pict>
          </mc:Fallback>
        </mc:AlternateContent>
      </w:r>
    </w:p>
    <w:p w14:paraId="7F48039E" w14:textId="5C8C2ED7" w:rsidR="006F47EF" w:rsidRDefault="006F47EF" w:rsidP="006F47EF">
      <w:pPr>
        <w:rPr>
          <w:color w:val="404040" w:themeColor="text1" w:themeTint="BF"/>
          <w:sz w:val="28"/>
          <w:szCs w:val="36"/>
        </w:rPr>
      </w:pPr>
    </w:p>
    <w:p w14:paraId="0DBEFBD2" w14:textId="42151BD3" w:rsidR="00095185" w:rsidRDefault="00095185" w:rsidP="006F47EF">
      <w:pPr>
        <w:rPr>
          <w:color w:val="404040" w:themeColor="text1" w:themeTint="BF"/>
          <w:sz w:val="28"/>
          <w:szCs w:val="36"/>
        </w:rPr>
      </w:pPr>
    </w:p>
    <w:p w14:paraId="37ED2254" w14:textId="26626542" w:rsidR="00095185" w:rsidRDefault="00095185" w:rsidP="00095185">
      <w:pPr>
        <w:pStyle w:val="Heading2"/>
        <w:rPr>
          <w:b/>
          <w:bCs/>
          <w:sz w:val="36"/>
          <w:szCs w:val="32"/>
        </w:rPr>
      </w:pPr>
    </w:p>
    <w:p w14:paraId="10989562" w14:textId="08EDDC07" w:rsidR="00095185" w:rsidRDefault="00E40A2D" w:rsidP="00095185">
      <w:pPr>
        <w:pStyle w:val="Heading2"/>
        <w:rPr>
          <w:b/>
          <w:bCs/>
          <w:sz w:val="36"/>
          <w:szCs w:val="32"/>
        </w:rPr>
      </w:pPr>
      <w:r>
        <w:rPr>
          <w:b/>
          <w:bCs/>
          <w:noProof/>
          <w:sz w:val="36"/>
          <w:szCs w:val="32"/>
        </w:rPr>
        <w:drawing>
          <wp:anchor distT="0" distB="0" distL="114300" distR="114300" simplePos="0" relativeHeight="251823104" behindDoc="0" locked="0" layoutInCell="1" allowOverlap="1" wp14:anchorId="3C725FD5" wp14:editId="5EB47B79">
            <wp:simplePos x="0" y="0"/>
            <wp:positionH relativeFrom="column">
              <wp:posOffset>612088</wp:posOffset>
            </wp:positionH>
            <wp:positionV relativeFrom="paragraph">
              <wp:posOffset>94615</wp:posOffset>
            </wp:positionV>
            <wp:extent cx="5098093" cy="3395334"/>
            <wp:effectExtent l="88900" t="76200" r="83820" b="1024890"/>
            <wp:wrapNone/>
            <wp:docPr id="1783958139" name="Picture 48" descr="Businessperson pointing to digital tablet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8139" name="Picture 1783958139" descr="Businessperson pointing to digital tablet in meet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8093" cy="33953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095185">
        <w:rPr>
          <w:b/>
          <w:bCs/>
          <w:sz w:val="36"/>
          <w:szCs w:val="32"/>
        </w:rPr>
        <w:br/>
      </w:r>
    </w:p>
    <w:p w14:paraId="60150752" w14:textId="5C8133A6" w:rsidR="00095185" w:rsidRDefault="00095185" w:rsidP="00095185">
      <w:pPr>
        <w:pStyle w:val="Heading2"/>
        <w:rPr>
          <w:b/>
          <w:bCs/>
          <w:sz w:val="36"/>
          <w:szCs w:val="32"/>
        </w:rPr>
      </w:pPr>
    </w:p>
    <w:p w14:paraId="60622E6C" w14:textId="5FB5DBEC" w:rsidR="00095185" w:rsidRDefault="00095185" w:rsidP="00095185">
      <w:pPr>
        <w:pStyle w:val="Heading2"/>
        <w:rPr>
          <w:b/>
          <w:bCs/>
          <w:sz w:val="36"/>
          <w:szCs w:val="32"/>
        </w:rPr>
      </w:pPr>
    </w:p>
    <w:p w14:paraId="4281C518" w14:textId="79145DC5" w:rsidR="00095185" w:rsidRDefault="00095185" w:rsidP="00095185">
      <w:pPr>
        <w:pStyle w:val="Heading2"/>
        <w:rPr>
          <w:b/>
          <w:bCs/>
          <w:sz w:val="36"/>
          <w:szCs w:val="32"/>
        </w:rPr>
      </w:pPr>
    </w:p>
    <w:p w14:paraId="6475DE6F" w14:textId="146AF09C" w:rsidR="00095185" w:rsidRDefault="00095185" w:rsidP="00095185">
      <w:pPr>
        <w:pStyle w:val="Heading2"/>
        <w:rPr>
          <w:b/>
          <w:bCs/>
          <w:sz w:val="36"/>
          <w:szCs w:val="32"/>
        </w:rPr>
      </w:pPr>
    </w:p>
    <w:p w14:paraId="61CF9B4F" w14:textId="742B5E55" w:rsidR="00095185" w:rsidRDefault="00095185" w:rsidP="00095185">
      <w:pPr>
        <w:pStyle w:val="Heading2"/>
        <w:rPr>
          <w:b/>
          <w:bCs/>
          <w:sz w:val="36"/>
          <w:szCs w:val="32"/>
        </w:rPr>
      </w:pPr>
    </w:p>
    <w:p w14:paraId="565823E5" w14:textId="26DB21D0" w:rsidR="00095185" w:rsidRDefault="00095185" w:rsidP="00095185">
      <w:pPr>
        <w:pStyle w:val="Heading2"/>
        <w:rPr>
          <w:b/>
          <w:bCs/>
          <w:sz w:val="36"/>
          <w:szCs w:val="32"/>
        </w:rPr>
      </w:pPr>
    </w:p>
    <w:p w14:paraId="33BA2FEA" w14:textId="11CFDCAF" w:rsidR="00095185" w:rsidRDefault="00095185" w:rsidP="00095185"/>
    <w:p w14:paraId="1BE95E27" w14:textId="1E090704" w:rsidR="00B00C2A" w:rsidRPr="00C5642C" w:rsidRDefault="00095185" w:rsidP="00095185">
      <w:pPr>
        <w:pStyle w:val="Heading2"/>
        <w:rPr>
          <w:b/>
          <w:bCs/>
          <w:color w:val="133E87"/>
          <w:sz w:val="36"/>
          <w:szCs w:val="32"/>
        </w:rPr>
      </w:pPr>
      <w:r w:rsidRPr="00C5642C">
        <w:rPr>
          <w:b/>
          <w:bCs/>
          <w:color w:val="133E87"/>
          <w:sz w:val="36"/>
          <w:szCs w:val="32"/>
        </w:rPr>
        <w:lastRenderedPageBreak/>
        <w:t>Target Audience</w:t>
      </w:r>
    </w:p>
    <w:p w14:paraId="08419753" w14:textId="7DEDDA8F" w:rsidR="00B00C2A" w:rsidRPr="0051198F" w:rsidRDefault="00095185" w:rsidP="006149B1">
      <w:pPr>
        <w:rPr>
          <w:color w:val="404040" w:themeColor="text1" w:themeTint="BF"/>
          <w:sz w:val="28"/>
          <w:szCs w:val="28"/>
        </w:rPr>
      </w:pPr>
      <w:r w:rsidRPr="0051198F">
        <w:rPr>
          <w:color w:val="404040" w:themeColor="text1" w:themeTint="BF"/>
          <w:sz w:val="28"/>
          <w:szCs w:val="28"/>
        </w:rPr>
        <w:t>We will target the following audience demographics: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7110"/>
      </w:tblGrid>
      <w:tr w:rsidR="00095185" w14:paraId="6426F942" w14:textId="77777777" w:rsidTr="00C5642C">
        <w:trPr>
          <w:trHeight w:val="562"/>
        </w:trPr>
        <w:tc>
          <w:tcPr>
            <w:tcW w:w="3235" w:type="dxa"/>
            <w:shd w:val="clear" w:color="auto" w:fill="4A628A"/>
          </w:tcPr>
          <w:p w14:paraId="205FF6D4" w14:textId="403368AA"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Demographic</w:t>
            </w:r>
            <w:r w:rsidRPr="00C5642C">
              <w:rPr>
                <w:rStyle w:val="apple-tab-span"/>
                <w:rFonts w:cs="Arial"/>
                <w:b/>
                <w:bCs/>
                <w:color w:val="FFFFFF" w:themeColor="background1"/>
                <w:sz w:val="28"/>
                <w:szCs w:val="28"/>
              </w:rPr>
              <w:tab/>
            </w:r>
          </w:p>
        </w:tc>
        <w:tc>
          <w:tcPr>
            <w:tcW w:w="7110" w:type="dxa"/>
            <w:shd w:val="clear" w:color="auto" w:fill="4A628A"/>
          </w:tcPr>
          <w:p w14:paraId="1C8CE481" w14:textId="4B0E4CA6"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Details</w:t>
            </w:r>
          </w:p>
        </w:tc>
      </w:tr>
      <w:tr w:rsidR="00095185" w14:paraId="4FD96F91" w14:textId="77777777" w:rsidTr="00C5642C">
        <w:trPr>
          <w:trHeight w:val="687"/>
        </w:trPr>
        <w:tc>
          <w:tcPr>
            <w:tcW w:w="3235" w:type="dxa"/>
            <w:shd w:val="clear" w:color="auto" w:fill="DFF2EB"/>
          </w:tcPr>
          <w:p w14:paraId="4635555C" w14:textId="16128C2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Age </w:t>
            </w:r>
            <w:r w:rsidR="00763226">
              <w:rPr>
                <w:rFonts w:cs="Arial"/>
                <w:color w:val="404040" w:themeColor="text1" w:themeTint="BF"/>
                <w:sz w:val="28"/>
                <w:szCs w:val="28"/>
              </w:rPr>
              <w:t>r</w:t>
            </w:r>
            <w:r w:rsidRPr="00F77C52">
              <w:rPr>
                <w:rFonts w:cs="Arial"/>
                <w:color w:val="404040" w:themeColor="text1" w:themeTint="BF"/>
                <w:sz w:val="28"/>
                <w:szCs w:val="28"/>
              </w:rPr>
              <w:t>ange</w:t>
            </w:r>
          </w:p>
        </w:tc>
        <w:tc>
          <w:tcPr>
            <w:tcW w:w="7110" w:type="dxa"/>
          </w:tcPr>
          <w:p w14:paraId="071871FB" w14:textId="2CFD0C8C"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25-45</w:t>
            </w:r>
          </w:p>
        </w:tc>
      </w:tr>
      <w:tr w:rsidR="00095185" w14:paraId="6921F85C" w14:textId="77777777" w:rsidTr="00C5642C">
        <w:trPr>
          <w:trHeight w:val="687"/>
        </w:trPr>
        <w:tc>
          <w:tcPr>
            <w:tcW w:w="3235" w:type="dxa"/>
            <w:shd w:val="clear" w:color="auto" w:fill="DFF2EB"/>
          </w:tcPr>
          <w:p w14:paraId="6399EF28" w14:textId="10319EA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Gender</w:t>
            </w:r>
          </w:p>
        </w:tc>
        <w:tc>
          <w:tcPr>
            <w:tcW w:w="7110" w:type="dxa"/>
          </w:tcPr>
          <w:p w14:paraId="2378B770" w14:textId="3FB57174"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60% </w:t>
            </w:r>
            <w:r w:rsidR="00763226">
              <w:rPr>
                <w:rFonts w:cs="Arial"/>
                <w:color w:val="404040" w:themeColor="text1" w:themeTint="BF"/>
                <w:sz w:val="28"/>
                <w:szCs w:val="28"/>
              </w:rPr>
              <w:t>f</w:t>
            </w:r>
            <w:r w:rsidRPr="00F77C52">
              <w:rPr>
                <w:rFonts w:cs="Arial"/>
                <w:color w:val="404040" w:themeColor="text1" w:themeTint="BF"/>
                <w:sz w:val="28"/>
                <w:szCs w:val="28"/>
              </w:rPr>
              <w:t xml:space="preserve">emale, 40% </w:t>
            </w:r>
            <w:r w:rsidR="00763226">
              <w:rPr>
                <w:rFonts w:cs="Arial"/>
                <w:color w:val="404040" w:themeColor="text1" w:themeTint="BF"/>
                <w:sz w:val="28"/>
                <w:szCs w:val="28"/>
              </w:rPr>
              <w:t>m</w:t>
            </w:r>
            <w:r w:rsidRPr="00F77C52">
              <w:rPr>
                <w:rFonts w:cs="Arial"/>
                <w:color w:val="404040" w:themeColor="text1" w:themeTint="BF"/>
                <w:sz w:val="28"/>
                <w:szCs w:val="28"/>
              </w:rPr>
              <w:t>ale</w:t>
            </w:r>
          </w:p>
        </w:tc>
      </w:tr>
      <w:tr w:rsidR="00095185" w14:paraId="5152E2AA" w14:textId="77777777" w:rsidTr="00C5642C">
        <w:trPr>
          <w:trHeight w:val="687"/>
        </w:trPr>
        <w:tc>
          <w:tcPr>
            <w:tcW w:w="3235" w:type="dxa"/>
            <w:shd w:val="clear" w:color="auto" w:fill="DFF2EB"/>
          </w:tcPr>
          <w:p w14:paraId="5741D5DC" w14:textId="06CF5C7A"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Geographic </w:t>
            </w:r>
            <w:r w:rsidR="00763226">
              <w:rPr>
                <w:rFonts w:cs="Arial"/>
                <w:color w:val="404040" w:themeColor="text1" w:themeTint="BF"/>
                <w:sz w:val="28"/>
                <w:szCs w:val="28"/>
              </w:rPr>
              <w:t>l</w:t>
            </w:r>
            <w:r w:rsidRPr="00F77C52">
              <w:rPr>
                <w:rFonts w:cs="Arial"/>
                <w:color w:val="404040" w:themeColor="text1" w:themeTint="BF"/>
                <w:sz w:val="28"/>
                <w:szCs w:val="28"/>
              </w:rPr>
              <w:t>ocation</w:t>
            </w:r>
          </w:p>
        </w:tc>
        <w:tc>
          <w:tcPr>
            <w:tcW w:w="7110" w:type="dxa"/>
          </w:tcPr>
          <w:p w14:paraId="13B63D1B" w14:textId="2995F708"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USA, primarily urban areas</w:t>
            </w:r>
          </w:p>
        </w:tc>
      </w:tr>
      <w:tr w:rsidR="00095185" w14:paraId="1B144DD2" w14:textId="77777777" w:rsidTr="00C5642C">
        <w:trPr>
          <w:trHeight w:val="687"/>
        </w:trPr>
        <w:tc>
          <w:tcPr>
            <w:tcW w:w="3235" w:type="dxa"/>
            <w:shd w:val="clear" w:color="auto" w:fill="DFF2EB"/>
          </w:tcPr>
          <w:p w14:paraId="73CE73E3" w14:textId="3E9A657F"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Interests </w:t>
            </w:r>
          </w:p>
        </w:tc>
        <w:tc>
          <w:tcPr>
            <w:tcW w:w="7110" w:type="dxa"/>
          </w:tcPr>
          <w:p w14:paraId="5240CD64" w14:textId="1D8CBC1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Health, fitness, sustainability</w:t>
            </w:r>
          </w:p>
        </w:tc>
      </w:tr>
      <w:tr w:rsidR="00095185" w14:paraId="447FBBDD" w14:textId="77777777" w:rsidTr="00C5642C">
        <w:trPr>
          <w:trHeight w:val="687"/>
        </w:trPr>
        <w:tc>
          <w:tcPr>
            <w:tcW w:w="3235" w:type="dxa"/>
            <w:shd w:val="clear" w:color="auto" w:fill="DFF2EB"/>
          </w:tcPr>
          <w:p w14:paraId="74FA389E" w14:textId="24B43467"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Online </w:t>
            </w:r>
            <w:r w:rsidR="00763226">
              <w:rPr>
                <w:rFonts w:cs="Arial"/>
                <w:color w:val="404040" w:themeColor="text1" w:themeTint="BF"/>
                <w:sz w:val="28"/>
                <w:szCs w:val="28"/>
              </w:rPr>
              <w:t>b</w:t>
            </w:r>
            <w:r w:rsidRPr="00F77C52">
              <w:rPr>
                <w:rFonts w:cs="Arial"/>
                <w:color w:val="404040" w:themeColor="text1" w:themeTint="BF"/>
                <w:sz w:val="28"/>
                <w:szCs w:val="28"/>
              </w:rPr>
              <w:t>ehavior</w:t>
            </w:r>
          </w:p>
        </w:tc>
        <w:tc>
          <w:tcPr>
            <w:tcW w:w="7110" w:type="dxa"/>
          </w:tcPr>
          <w:p w14:paraId="3E5B029B" w14:textId="68FD4795"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Active on Instagram and Facebook; regular online shoppers</w:t>
            </w:r>
          </w:p>
        </w:tc>
      </w:tr>
      <w:tr w:rsidR="00095185" w14:paraId="124F80F2" w14:textId="77777777" w:rsidTr="00C5642C">
        <w:trPr>
          <w:trHeight w:val="850"/>
        </w:trPr>
        <w:tc>
          <w:tcPr>
            <w:tcW w:w="3235" w:type="dxa"/>
            <w:shd w:val="clear" w:color="auto" w:fill="DFF2EB"/>
          </w:tcPr>
          <w:p w14:paraId="7356F907" w14:textId="49C18BF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Pain </w:t>
            </w:r>
            <w:r w:rsidR="00763226">
              <w:rPr>
                <w:rFonts w:cs="Arial"/>
                <w:color w:val="404040" w:themeColor="text1" w:themeTint="BF"/>
                <w:sz w:val="28"/>
                <w:szCs w:val="28"/>
              </w:rPr>
              <w:t>p</w:t>
            </w:r>
            <w:r w:rsidRPr="00F77C52">
              <w:rPr>
                <w:rFonts w:cs="Arial"/>
                <w:color w:val="404040" w:themeColor="text1" w:themeTint="BF"/>
                <w:sz w:val="28"/>
                <w:szCs w:val="28"/>
              </w:rPr>
              <w:t>oints</w:t>
            </w:r>
          </w:p>
        </w:tc>
        <w:tc>
          <w:tcPr>
            <w:tcW w:w="7110" w:type="dxa"/>
          </w:tcPr>
          <w:p w14:paraId="6A9C8963" w14:textId="5131F2FC"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Desire for eco-friendly products but uncertainty about authenticity</w:t>
            </w:r>
          </w:p>
        </w:tc>
      </w:tr>
    </w:tbl>
    <w:p w14:paraId="3EF4BDDA" w14:textId="186536A3" w:rsidR="00B00C2A" w:rsidRDefault="00281BB1" w:rsidP="006149B1">
      <w:r>
        <w:rPr>
          <w:b/>
          <w:bCs/>
          <w:noProof/>
          <w:color w:val="4472C4" w:themeColor="accent1"/>
          <w:sz w:val="32"/>
          <w:szCs w:val="28"/>
        </w:rPr>
        <mc:AlternateContent>
          <mc:Choice Requires="wps">
            <w:drawing>
              <wp:anchor distT="0" distB="0" distL="114300" distR="114300" simplePos="0" relativeHeight="251822080" behindDoc="0" locked="0" layoutInCell="1" allowOverlap="1" wp14:anchorId="10691573" wp14:editId="79C8F31B">
                <wp:simplePos x="0" y="0"/>
                <wp:positionH relativeFrom="column">
                  <wp:posOffset>0</wp:posOffset>
                </wp:positionH>
                <wp:positionV relativeFrom="paragraph">
                  <wp:posOffset>189187</wp:posOffset>
                </wp:positionV>
                <wp:extent cx="6538421" cy="851595"/>
                <wp:effectExtent l="50800" t="12700" r="53340" b="88265"/>
                <wp:wrapNone/>
                <wp:docPr id="681589897"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5A545525" w14:textId="013170B8" w:rsidR="00095185" w:rsidRPr="00F77C52" w:rsidRDefault="00095185" w:rsidP="00095185">
                            <w:pPr>
                              <w:rPr>
                                <w:color w:val="404040" w:themeColor="text1" w:themeTint="BF"/>
                                <w:sz w:val="28"/>
                                <w:szCs w:val="28"/>
                              </w:rPr>
                            </w:pPr>
                            <w:r w:rsidRPr="00F77C52">
                              <w:rPr>
                                <w:rFonts w:cs="Arial"/>
                                <w:color w:val="404040" w:themeColor="text1" w:themeTint="BF"/>
                                <w:sz w:val="28"/>
                                <w:szCs w:val="28"/>
                              </w:rPr>
                              <w:t xml:space="preserve">Our strategy will be tailored to appeal to this audience through authentic content, including testimonials and educational posts </w:t>
                            </w:r>
                            <w:r w:rsidR="00763226">
                              <w:rPr>
                                <w:rFonts w:cs="Arial"/>
                                <w:color w:val="404040" w:themeColor="text1" w:themeTint="BF"/>
                                <w:sz w:val="28"/>
                                <w:szCs w:val="28"/>
                              </w:rPr>
                              <w:t>that address</w:t>
                            </w:r>
                            <w:r w:rsidRPr="00F77C52">
                              <w:rPr>
                                <w:rFonts w:cs="Arial"/>
                                <w:color w:val="404040" w:themeColor="text1" w:themeTint="BF"/>
                                <w:sz w:val="28"/>
                                <w:szCs w:val="28"/>
                              </w:rPr>
                              <w:t xml:space="preserve"> pain points like eco-friendly product sourcing.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1573" id="_x0000_s1034" type="#_x0000_t202" style="position:absolute;margin-left:0;margin-top:14.9pt;width:514.85pt;height:6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RJk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" fillcolor="#cbdceb" stroked="f" strokeweight="1.75pt">
                <v:shadow on="t" color="#2f5496 [2404]" opacity="26214f" origin=",-.5" offset="0,3pt"/>
                <v:textbox>
                  <w:txbxContent>
                    <w:p w14:paraId="5A545525" w14:textId="013170B8" w:rsidR="00095185" w:rsidRPr="00F77C52" w:rsidRDefault="00095185" w:rsidP="00095185">
                      <w:pPr>
                        <w:rPr>
                          <w:color w:val="404040" w:themeColor="text1" w:themeTint="BF"/>
                          <w:sz w:val="28"/>
                          <w:szCs w:val="28"/>
                        </w:rPr>
                      </w:pPr>
                      <w:r w:rsidRPr="00F77C52">
                        <w:rPr>
                          <w:rFonts w:cs="Arial"/>
                          <w:color w:val="404040" w:themeColor="text1" w:themeTint="BF"/>
                          <w:sz w:val="28"/>
                          <w:szCs w:val="28"/>
                        </w:rPr>
                        <w:t xml:space="preserve">Our strategy will be tailored to appeal to this audience through authentic content, including testimonials and educational posts </w:t>
                      </w:r>
                      <w:r w:rsidR="00763226">
                        <w:rPr>
                          <w:rFonts w:cs="Arial"/>
                          <w:color w:val="404040" w:themeColor="text1" w:themeTint="BF"/>
                          <w:sz w:val="28"/>
                          <w:szCs w:val="28"/>
                        </w:rPr>
                        <w:t>that address</w:t>
                      </w:r>
                      <w:r w:rsidRPr="00F77C52">
                        <w:rPr>
                          <w:rFonts w:cs="Arial"/>
                          <w:color w:val="404040" w:themeColor="text1" w:themeTint="BF"/>
                          <w:sz w:val="28"/>
                          <w:szCs w:val="28"/>
                        </w:rPr>
                        <w:t xml:space="preserve"> pain points like eco-friendly product sourcing.</w:t>
                      </w:r>
                    </w:p>
                  </w:txbxContent>
                </v:textbox>
              </v:shape>
            </w:pict>
          </mc:Fallback>
        </mc:AlternateContent>
      </w:r>
    </w:p>
    <w:p w14:paraId="5B6333D2" w14:textId="2EE4BE4C" w:rsidR="00B00C2A" w:rsidRDefault="00B00C2A" w:rsidP="006149B1"/>
    <w:p w14:paraId="1CBE6C2D" w14:textId="1B377D64" w:rsidR="00B00C2A" w:rsidRDefault="00B00C2A" w:rsidP="006149B1"/>
    <w:p w14:paraId="0F750700" w14:textId="5EF8D9A0" w:rsidR="00B00C2A" w:rsidRDefault="00B00C2A" w:rsidP="006149B1"/>
    <w:p w14:paraId="13AC1C60" w14:textId="23E2B6C0" w:rsidR="00B00C2A" w:rsidRDefault="00B00C2A" w:rsidP="006149B1"/>
    <w:p w14:paraId="43E6A264" w14:textId="0C414901" w:rsidR="00C5642C" w:rsidRDefault="00C5642C" w:rsidP="006149B1"/>
    <w:p w14:paraId="06CBF404" w14:textId="15732CFF" w:rsidR="00C5642C" w:rsidRDefault="00C5642C" w:rsidP="006149B1"/>
    <w:p w14:paraId="5E881822" w14:textId="4940AB85" w:rsidR="00C5642C" w:rsidRDefault="00C5642C" w:rsidP="006149B1"/>
    <w:p w14:paraId="365F9CBB" w14:textId="6A4461E3" w:rsidR="00C5642C" w:rsidRDefault="00C5642C" w:rsidP="006149B1"/>
    <w:p w14:paraId="33DF8DAC" w14:textId="259CE883" w:rsidR="00C5642C" w:rsidRDefault="00C5642C" w:rsidP="006149B1"/>
    <w:p w14:paraId="2D774BB4" w14:textId="070FCB45" w:rsidR="00C5642C" w:rsidRDefault="00C5642C" w:rsidP="006149B1"/>
    <w:p w14:paraId="1A7843A9" w14:textId="3791FE1B" w:rsidR="00C5642C" w:rsidRDefault="00C5642C" w:rsidP="006149B1"/>
    <w:p w14:paraId="300494CD" w14:textId="3B00C9C6" w:rsidR="00C5642C" w:rsidRDefault="00C5642C" w:rsidP="006149B1"/>
    <w:p w14:paraId="6EE8B599" w14:textId="77777777" w:rsidR="00C5642C" w:rsidRDefault="00C5642C" w:rsidP="006149B1"/>
    <w:p w14:paraId="395B6B2A" w14:textId="77777777" w:rsidR="00C5642C" w:rsidRDefault="00C5642C" w:rsidP="006149B1"/>
    <w:p w14:paraId="23465065" w14:textId="77777777" w:rsidR="00C5642C" w:rsidRDefault="00C5642C" w:rsidP="006149B1"/>
    <w:p w14:paraId="64FEBCD7" w14:textId="77777777" w:rsidR="00C5642C" w:rsidRDefault="00C5642C" w:rsidP="006149B1"/>
    <w:p w14:paraId="424D8825" w14:textId="2B9C9BE0" w:rsidR="00F61F6B" w:rsidRPr="00C5642C" w:rsidRDefault="00281BB1" w:rsidP="00281BB1">
      <w:pPr>
        <w:pStyle w:val="Heading2"/>
        <w:rPr>
          <w:b/>
          <w:bCs/>
          <w:color w:val="133E87"/>
          <w:sz w:val="36"/>
          <w:szCs w:val="36"/>
        </w:rPr>
      </w:pPr>
      <w:r w:rsidRPr="00C5642C">
        <w:rPr>
          <w:b/>
          <w:bCs/>
          <w:color w:val="133E87"/>
          <w:sz w:val="36"/>
          <w:szCs w:val="36"/>
        </w:rPr>
        <w:lastRenderedPageBreak/>
        <w:t>Current Social Media Audit</w:t>
      </w:r>
    </w:p>
    <w:p w14:paraId="5D7278EC" w14:textId="501C0E4A" w:rsidR="00C85884" w:rsidRPr="00E84280" w:rsidRDefault="00C85884" w:rsidP="00C85884">
      <w:pPr>
        <w:jc w:val="center"/>
        <w:rPr>
          <w:sz w:val="28"/>
          <w:szCs w:val="28"/>
        </w:rPr>
      </w:pPr>
      <w:r>
        <w:rPr>
          <w:noProof/>
        </w:rPr>
        <mc:AlternateContent>
          <mc:Choice Requires="wps">
            <w:drawing>
              <wp:anchor distT="0" distB="0" distL="114300" distR="114300" simplePos="0" relativeHeight="251851776" behindDoc="0" locked="0" layoutInCell="1" allowOverlap="1" wp14:anchorId="4E8AA022" wp14:editId="4824A8F9">
                <wp:simplePos x="0" y="0"/>
                <wp:positionH relativeFrom="column">
                  <wp:posOffset>817</wp:posOffset>
                </wp:positionH>
                <wp:positionV relativeFrom="paragraph">
                  <wp:posOffset>128826</wp:posOffset>
                </wp:positionV>
                <wp:extent cx="6538656" cy="0"/>
                <wp:effectExtent l="0" t="0" r="14605" b="12700"/>
                <wp:wrapNone/>
                <wp:docPr id="1770421907"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D0247" id="Straight Connector 4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15pt" to="514.9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HuuY+eAAAAAMAQAADwAAAAAAAAAA&#13;&#10;AAAAAAAbBAAAZHJzL2Rvd25yZXYueG1sUEsFBgAAAAAEAAQA8wAAACgFAAAAAA==&#13;&#10;" strokecolor="#133e87" strokeweight="1.25pt">
                <v:stroke joinstyle="miter"/>
              </v:line>
            </w:pict>
          </mc:Fallback>
        </mc:AlternateContent>
      </w:r>
      <w:r>
        <w:rPr>
          <w:sz w:val="28"/>
          <w:szCs w:val="28"/>
        </w:rPr>
        <w:br/>
      </w:r>
      <w:r w:rsidRPr="00C85884">
        <w:rPr>
          <w:sz w:val="24"/>
          <w:szCs w:val="24"/>
        </w:rPr>
        <w:t>We conducted a SWOT analysis of [Client Name]’s current social media presence.</w:t>
      </w:r>
    </w:p>
    <w:p w14:paraId="5C7C0C45" w14:textId="12F15A26" w:rsidR="00E84280" w:rsidRDefault="00C85884" w:rsidP="006149B1">
      <w:r>
        <w:rPr>
          <w:noProof/>
        </w:rPr>
        <mc:AlternateContent>
          <mc:Choice Requires="wps">
            <w:drawing>
              <wp:anchor distT="0" distB="0" distL="114300" distR="114300" simplePos="0" relativeHeight="251849728" behindDoc="0" locked="0" layoutInCell="1" allowOverlap="1" wp14:anchorId="4C290089" wp14:editId="3226A732">
                <wp:simplePos x="0" y="0"/>
                <wp:positionH relativeFrom="column">
                  <wp:posOffset>0</wp:posOffset>
                </wp:positionH>
                <wp:positionV relativeFrom="paragraph">
                  <wp:posOffset>31245</wp:posOffset>
                </wp:positionV>
                <wp:extent cx="6538656" cy="0"/>
                <wp:effectExtent l="0" t="0" r="14605" b="12700"/>
                <wp:wrapNone/>
                <wp:docPr id="190184985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2F4AB" id="Straight Connector 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14.8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" strokecolor="#133e87" strokeweight="1.25pt">
                <v:stroke joinstyle="miter"/>
              </v:line>
            </w:pict>
          </mc:Fallback>
        </mc:AlternateContent>
      </w:r>
    </w:p>
    <w:p w14:paraId="33A091E6" w14:textId="1BA43D13" w:rsidR="00095185" w:rsidRDefault="00C85884" w:rsidP="006149B1">
      <w:r>
        <w:rPr>
          <w:noProof/>
        </w:rPr>
        <mc:AlternateContent>
          <mc:Choice Requires="wps">
            <w:drawing>
              <wp:anchor distT="0" distB="0" distL="114300" distR="114300" simplePos="0" relativeHeight="251840512" behindDoc="0" locked="0" layoutInCell="1" allowOverlap="1" wp14:anchorId="2C8FB0C9" wp14:editId="4FA99B3C">
                <wp:simplePos x="0" y="0"/>
                <wp:positionH relativeFrom="column">
                  <wp:posOffset>3283863</wp:posOffset>
                </wp:positionH>
                <wp:positionV relativeFrom="paragraph">
                  <wp:posOffset>257523</wp:posOffset>
                </wp:positionV>
                <wp:extent cx="3319145" cy="3355340"/>
                <wp:effectExtent l="0" t="0" r="0" b="0"/>
                <wp:wrapNone/>
                <wp:docPr id="980229622" name="Rounded Rectangle 49"/>
                <wp:cNvGraphicFramePr/>
                <a:graphic xmlns:a="http://schemas.openxmlformats.org/drawingml/2006/main">
                  <a:graphicData uri="http://schemas.microsoft.com/office/word/2010/wordprocessingShape">
                    <wps:wsp>
                      <wps:cNvSpPr/>
                      <wps:spPr>
                        <a:xfrm>
                          <a:off x="0" y="0"/>
                          <a:ext cx="3319145" cy="3355340"/>
                        </a:xfrm>
                        <a:prstGeom prst="roundRect">
                          <a:avLst/>
                        </a:prstGeom>
                        <a:solidFill>
                          <a:srgbClr val="BAE5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FFE63" w14:textId="115E8D3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r w:rsidRPr="00C85884">
                              <w:rPr>
                                <w:color w:val="0D0D0D" w:themeColor="text1" w:themeTint="F2"/>
                                <w:sz w:val="26"/>
                                <w:szCs w:val="26"/>
                              </w:rPr>
                              <w:t>Inconsistent posting frequency</w:t>
                            </w:r>
                            <w:r w:rsidR="00E84280"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Lack of call-to-action in posts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B0C9" id="Rounded Rectangle 49" o:spid="_x0000_s1035" style="position:absolute;margin-left:258.55pt;margin-top:20.3pt;width:261.35pt;height:26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" fillcolor="#bae5e9" stroked="f" strokeweight="1pt">
                <v:stroke joinstyle="miter"/>
                <v:textbox>
                  <w:txbxContent>
                    <w:p w14:paraId="243FFE63" w14:textId="115E8D3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r w:rsidRPr="00C85884">
                        <w:rPr>
                          <w:color w:val="0D0D0D" w:themeColor="text1" w:themeTint="F2"/>
                          <w:sz w:val="26"/>
                          <w:szCs w:val="26"/>
                        </w:rPr>
                        <w:t>Inconsistent posting frequency</w:t>
                      </w:r>
                      <w:r w:rsidR="00E84280"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Lack of call-to-action in posts</w:t>
                      </w:r>
                    </w:p>
                  </w:txbxContent>
                </v:textbox>
              </v:roundrect>
            </w:pict>
          </mc:Fallback>
        </mc:AlternateContent>
      </w:r>
      <w:r w:rsidR="00E84280">
        <w:rPr>
          <w:noProof/>
        </w:rPr>
        <mc:AlternateContent>
          <mc:Choice Requires="wps">
            <w:drawing>
              <wp:anchor distT="0" distB="0" distL="114300" distR="114300" simplePos="0" relativeHeight="251824128" behindDoc="0" locked="0" layoutInCell="1" allowOverlap="1" wp14:anchorId="5ECA4F2B" wp14:editId="17ECD576">
                <wp:simplePos x="0" y="0"/>
                <wp:positionH relativeFrom="column">
                  <wp:posOffset>-113317</wp:posOffset>
                </wp:positionH>
                <wp:positionV relativeFrom="paragraph">
                  <wp:posOffset>254635</wp:posOffset>
                </wp:positionV>
                <wp:extent cx="3315970" cy="3355340"/>
                <wp:effectExtent l="0" t="0" r="0" b="0"/>
                <wp:wrapNone/>
                <wp:docPr id="519274812" name="Rounded Rectangle 49"/>
                <wp:cNvGraphicFramePr/>
                <a:graphic xmlns:a="http://schemas.openxmlformats.org/drawingml/2006/main">
                  <a:graphicData uri="http://schemas.microsoft.com/office/word/2010/wordprocessingShape">
                    <wps:wsp>
                      <wps:cNvSpPr/>
                      <wps:spPr>
                        <a:xfrm>
                          <a:off x="0" y="0"/>
                          <a:ext cx="3315970" cy="3355340"/>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AADEA" w14:textId="4C267400"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Pr="00C85884">
                              <w:rPr>
                                <w:color w:val="0D0D0D" w:themeColor="text1" w:themeTint="F2"/>
                                <w:sz w:val="26"/>
                                <w:szCs w:val="26"/>
                              </w:rPr>
                              <w:t>Active Instagram account with quality imagery</w:t>
                            </w:r>
                            <w:r w:rsidR="00E84280" w:rsidRPr="00C85884">
                              <w:rPr>
                                <w:color w:val="0D0D0D" w:themeColor="text1" w:themeTint="F2"/>
                                <w:sz w:val="26"/>
                                <w:szCs w:val="26"/>
                              </w:rPr>
                              <w:br/>
                            </w:r>
                            <w:r w:rsidRPr="00C85884">
                              <w:rPr>
                                <w:color w:val="0D0D0D" w:themeColor="text1" w:themeTint="F2"/>
                                <w:sz w:val="26"/>
                                <w:szCs w:val="26"/>
                              </w:rPr>
                              <w:br/>
                              <w:t>Growing number of engaged followers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4F2B" id="_x0000_s1036" style="position:absolute;margin-left:-8.9pt;margin-top:20.05pt;width:261.1pt;height:26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" fillcolor="#dff2eb" stroked="f" strokeweight="1pt">
                <v:stroke joinstyle="miter"/>
                <v:textbox>
                  <w:txbxContent>
                    <w:p w14:paraId="1C2AADEA" w14:textId="4C267400"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Pr="00C85884">
                        <w:rPr>
                          <w:color w:val="0D0D0D" w:themeColor="text1" w:themeTint="F2"/>
                          <w:sz w:val="26"/>
                          <w:szCs w:val="26"/>
                        </w:rPr>
                        <w:t>Active Instagram account with quality imagery</w:t>
                      </w:r>
                      <w:r w:rsidR="00E84280" w:rsidRPr="00C85884">
                        <w:rPr>
                          <w:color w:val="0D0D0D" w:themeColor="text1" w:themeTint="F2"/>
                          <w:sz w:val="26"/>
                          <w:szCs w:val="26"/>
                        </w:rPr>
                        <w:br/>
                      </w:r>
                      <w:r w:rsidRPr="00C85884">
                        <w:rPr>
                          <w:color w:val="0D0D0D" w:themeColor="text1" w:themeTint="F2"/>
                          <w:sz w:val="26"/>
                          <w:szCs w:val="26"/>
                        </w:rPr>
                        <w:br/>
                        <w:t>Growing number of engaged followers</w:t>
                      </w:r>
                    </w:p>
                  </w:txbxContent>
                </v:textbox>
              </v:roundrect>
            </w:pict>
          </mc:Fallback>
        </mc:AlternateContent>
      </w:r>
    </w:p>
    <w:p w14:paraId="456E2EFC" w14:textId="08DAFD8B" w:rsidR="00095185" w:rsidRDefault="00095185" w:rsidP="006149B1"/>
    <w:p w14:paraId="2A98AD6B" w14:textId="4F2783CB" w:rsidR="00095185" w:rsidRDefault="00095185" w:rsidP="006149B1"/>
    <w:p w14:paraId="783BA446" w14:textId="2E4727D1" w:rsidR="00095185" w:rsidRDefault="00095185" w:rsidP="006149B1"/>
    <w:p w14:paraId="3726A800" w14:textId="4B978414" w:rsidR="00095185" w:rsidRDefault="00095185" w:rsidP="006149B1"/>
    <w:p w14:paraId="04F737B9" w14:textId="7D6B4C0E" w:rsidR="00095185" w:rsidRDefault="00095185" w:rsidP="006149B1"/>
    <w:p w14:paraId="6BEC923C" w14:textId="238BEE50" w:rsidR="00095185" w:rsidRDefault="00095185" w:rsidP="006149B1"/>
    <w:p w14:paraId="064FB04F" w14:textId="4C34AB2B" w:rsidR="00095185" w:rsidRDefault="00095185" w:rsidP="006149B1"/>
    <w:p w14:paraId="2FC46FFD" w14:textId="78471821" w:rsidR="00095185" w:rsidRDefault="00095185" w:rsidP="006149B1"/>
    <w:p w14:paraId="2F197E17" w14:textId="794E1A59" w:rsidR="00F12978" w:rsidRDefault="00F12978" w:rsidP="006149B1"/>
    <w:p w14:paraId="4FAC9301" w14:textId="7437FBFF" w:rsidR="00C5642C" w:rsidRDefault="00C85884" w:rsidP="006149B1">
      <w:r>
        <w:rPr>
          <w:noProof/>
        </w:rPr>
        <mc:AlternateContent>
          <mc:Choice Requires="wps">
            <w:drawing>
              <wp:anchor distT="0" distB="0" distL="114300" distR="114300" simplePos="0" relativeHeight="251846656" behindDoc="0" locked="0" layoutInCell="1" allowOverlap="1" wp14:anchorId="54FD94A8" wp14:editId="7CDB4A2F">
                <wp:simplePos x="0" y="0"/>
                <wp:positionH relativeFrom="column">
                  <wp:posOffset>3379192</wp:posOffset>
                </wp:positionH>
                <wp:positionV relativeFrom="paragraph">
                  <wp:posOffset>209785</wp:posOffset>
                </wp:positionV>
                <wp:extent cx="550545" cy="638175"/>
                <wp:effectExtent l="0" t="0" r="0" b="0"/>
                <wp:wrapNone/>
                <wp:docPr id="17464936" name="Text Box 1"/>
                <wp:cNvGraphicFramePr/>
                <a:graphic xmlns:a="http://schemas.openxmlformats.org/drawingml/2006/main">
                  <a:graphicData uri="http://schemas.microsoft.com/office/word/2010/wordprocessingShape">
                    <wps:wsp>
                      <wps:cNvSpPr txBox="1"/>
                      <wps:spPr>
                        <a:xfrm>
                          <a:off x="0" y="0"/>
                          <a:ext cx="550545" cy="638175"/>
                        </a:xfrm>
                        <a:prstGeom prst="rect">
                          <a:avLst/>
                        </a:prstGeom>
                        <a:noFill/>
                        <a:ln>
                          <a:noFill/>
                        </a:ln>
                      </wps:spPr>
                      <wps:txb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94A8" id="Text Box 1" o:spid="_x0000_s1037" type="#_x0000_t202" style="position:absolute;margin-left:266.1pt;margin-top:16.5pt;width:43.3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" filled="f" stroked="f">
                <v:fill o:detectmouseclick="t"/>
                <v:textbo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9814925" wp14:editId="4DAA9AFD">
                <wp:simplePos x="0" y="0"/>
                <wp:positionH relativeFrom="column">
                  <wp:posOffset>2572341</wp:posOffset>
                </wp:positionH>
                <wp:positionV relativeFrom="paragraph">
                  <wp:posOffset>214865</wp:posOffset>
                </wp:positionV>
                <wp:extent cx="1828800" cy="1828800"/>
                <wp:effectExtent l="0" t="0" r="0" b="0"/>
                <wp:wrapNone/>
                <wp:docPr id="470297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14925" id="_x0000_s1038" type="#_x0000_t202" style="position:absolute;margin-left:202.55pt;margin-top:16.9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" filled="f" stroked="f">
                <v:fill o:detectmouseclick="t"/>
                <v:textbox style="mso-fit-shape-to-text:t">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14:paraId="7F9AB5A8" w14:textId="35861748" w:rsidR="00C5642C" w:rsidRDefault="00C5642C" w:rsidP="006149B1"/>
    <w:p w14:paraId="13FDB984" w14:textId="3482FDD6" w:rsidR="00C5642C" w:rsidRDefault="00C5642C" w:rsidP="006149B1"/>
    <w:p w14:paraId="56A61336" w14:textId="017D23BD" w:rsidR="00C5642C" w:rsidRDefault="007A4746" w:rsidP="006149B1">
      <w:r>
        <w:rPr>
          <w:noProof/>
        </w:rPr>
        <mc:AlternateContent>
          <mc:Choice Requires="wps">
            <w:drawing>
              <wp:anchor distT="0" distB="0" distL="114300" distR="114300" simplePos="0" relativeHeight="251842560" behindDoc="0" locked="0" layoutInCell="1" allowOverlap="1" wp14:anchorId="40F45276" wp14:editId="2AA8A799">
                <wp:simplePos x="0" y="0"/>
                <wp:positionH relativeFrom="column">
                  <wp:posOffset>-106680</wp:posOffset>
                </wp:positionH>
                <wp:positionV relativeFrom="paragraph">
                  <wp:posOffset>160021</wp:posOffset>
                </wp:positionV>
                <wp:extent cx="3319145" cy="3343910"/>
                <wp:effectExtent l="0" t="0" r="0" b="0"/>
                <wp:wrapNone/>
                <wp:docPr id="1091039905" name="Rounded Rectangle 49"/>
                <wp:cNvGraphicFramePr/>
                <a:graphic xmlns:a="http://schemas.openxmlformats.org/drawingml/2006/main">
                  <a:graphicData uri="http://schemas.microsoft.com/office/word/2010/wordprocessingShape">
                    <wps:wsp>
                      <wps:cNvSpPr/>
                      <wps:spPr>
                        <a:xfrm>
                          <a:off x="0" y="0"/>
                          <a:ext cx="3319145" cy="3343910"/>
                        </a:xfrm>
                        <a:prstGeom prst="roundRect">
                          <a:avLst/>
                        </a:prstGeom>
                        <a:solidFill>
                          <a:srgbClr val="7AB2D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F49FA" w14:textId="24072793"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r w:rsidRPr="00C85884">
                              <w:rPr>
                                <w:color w:val="0D0D0D" w:themeColor="text1" w:themeTint="F2"/>
                                <w:sz w:val="26"/>
                                <w:szCs w:val="26"/>
                              </w:rPr>
                              <w:t>High engagement potential on Link</w:t>
                            </w:r>
                            <w:r w:rsidR="00E84280" w:rsidRPr="00C85884">
                              <w:rPr>
                                <w:color w:val="0D0D0D" w:themeColor="text1" w:themeTint="F2"/>
                                <w:sz w:val="26"/>
                                <w:szCs w:val="26"/>
                              </w:rPr>
                              <w:t>edIn for B2B marketing</w:t>
                            </w:r>
                            <w:r w:rsidR="00E84280" w:rsidRPr="00C85884">
                              <w:rPr>
                                <w:color w:val="0D0D0D" w:themeColor="text1" w:themeTint="F2"/>
                                <w:sz w:val="26"/>
                                <w:szCs w:val="26"/>
                              </w:rPr>
                              <w:br/>
                            </w:r>
                            <w:r w:rsidR="00C5642C" w:rsidRPr="00C85884">
                              <w:rPr>
                                <w:color w:val="0D0D0D" w:themeColor="text1" w:themeTint="F2"/>
                                <w:sz w:val="26"/>
                                <w:szCs w:val="26"/>
                              </w:rPr>
                              <w:br/>
                            </w:r>
                            <w:r w:rsidR="00E84280" w:rsidRPr="00C85884">
                              <w:rPr>
                                <w:color w:val="0D0D0D" w:themeColor="text1" w:themeTint="F2"/>
                                <w:sz w:val="26"/>
                                <w:szCs w:val="26"/>
                              </w:rPr>
                              <w:t>Untapped audience on Twitter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5276" id="_x0000_s1039" style="position:absolute;margin-left:-8.4pt;margin-top:12.6pt;width:261.35pt;height:263.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" fillcolor="#7ab2d3" stroked="f" strokeweight="1pt">
                <v:stroke joinstyle="miter"/>
                <v:textbox>
                  <w:txbxContent>
                    <w:p w14:paraId="0F1F49FA" w14:textId="24072793"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r w:rsidRPr="00C85884">
                        <w:rPr>
                          <w:color w:val="0D0D0D" w:themeColor="text1" w:themeTint="F2"/>
                          <w:sz w:val="26"/>
                          <w:szCs w:val="26"/>
                        </w:rPr>
                        <w:t>High engagement potential on Link</w:t>
                      </w:r>
                      <w:r w:rsidR="00E84280" w:rsidRPr="00C85884">
                        <w:rPr>
                          <w:color w:val="0D0D0D" w:themeColor="text1" w:themeTint="F2"/>
                          <w:sz w:val="26"/>
                          <w:szCs w:val="26"/>
                        </w:rPr>
                        <w:t>edIn for B2B marketing</w:t>
                      </w:r>
                      <w:r w:rsidR="00E84280" w:rsidRPr="00C85884">
                        <w:rPr>
                          <w:color w:val="0D0D0D" w:themeColor="text1" w:themeTint="F2"/>
                          <w:sz w:val="26"/>
                          <w:szCs w:val="26"/>
                        </w:rPr>
                        <w:br/>
                      </w:r>
                      <w:r w:rsidR="00C5642C" w:rsidRPr="00C85884">
                        <w:rPr>
                          <w:color w:val="0D0D0D" w:themeColor="text1" w:themeTint="F2"/>
                          <w:sz w:val="26"/>
                          <w:szCs w:val="26"/>
                        </w:rPr>
                        <w:br/>
                      </w:r>
                      <w:r w:rsidR="00E84280" w:rsidRPr="00C85884">
                        <w:rPr>
                          <w:color w:val="0D0D0D" w:themeColor="text1" w:themeTint="F2"/>
                          <w:sz w:val="26"/>
                          <w:szCs w:val="26"/>
                        </w:rPr>
                        <w:t>Untapped audience on Twitter</w:t>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68D6EB05" wp14:editId="04575887">
                <wp:simplePos x="0" y="0"/>
                <wp:positionH relativeFrom="column">
                  <wp:posOffset>3288030</wp:posOffset>
                </wp:positionH>
                <wp:positionV relativeFrom="paragraph">
                  <wp:posOffset>167005</wp:posOffset>
                </wp:positionV>
                <wp:extent cx="3319145" cy="3331210"/>
                <wp:effectExtent l="0" t="0" r="0" b="0"/>
                <wp:wrapNone/>
                <wp:docPr id="1894017053" name="Rounded Rectangle 49"/>
                <wp:cNvGraphicFramePr/>
                <a:graphic xmlns:a="http://schemas.openxmlformats.org/drawingml/2006/main">
                  <a:graphicData uri="http://schemas.microsoft.com/office/word/2010/wordprocessingShape">
                    <wps:wsp>
                      <wps:cNvSpPr/>
                      <wps:spPr>
                        <a:xfrm>
                          <a:off x="0" y="0"/>
                          <a:ext cx="3319145" cy="3331210"/>
                        </a:xfrm>
                        <a:prstGeom prst="roundRect">
                          <a:avLst/>
                        </a:prstGeom>
                        <a:solidFill>
                          <a:srgbClr val="7197D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9E844F" w14:textId="0851D575"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r w:rsidRPr="00C85884">
                              <w:rPr>
                                <w:color w:val="0D0D0D" w:themeColor="text1" w:themeTint="F2"/>
                                <w:sz w:val="26"/>
                                <w:szCs w:val="26"/>
                              </w:rPr>
                              <w:t>Competitors like [Competitor Name] are more active on emerging platforms like TikTok</w:t>
                            </w:r>
                            <w:r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Declining organic reach on Facebook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6EB05" id="_x0000_s1040" style="position:absolute;margin-left:258.9pt;margin-top:13.15pt;width:261.35pt;height:26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" fillcolor="#7197d7" stroked="f" strokeweight="1pt">
                <v:stroke joinstyle="miter"/>
                <v:textbox>
                  <w:txbxContent>
                    <w:p w14:paraId="209E844F" w14:textId="0851D575"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r w:rsidRPr="00C85884">
                        <w:rPr>
                          <w:color w:val="0D0D0D" w:themeColor="text1" w:themeTint="F2"/>
                          <w:sz w:val="26"/>
                          <w:szCs w:val="26"/>
                        </w:rPr>
                        <w:t>Competitors like [Competitor Name] are more active on emerging platforms like TikTok</w:t>
                      </w:r>
                      <w:r w:rsidRPr="00C85884">
                        <w:rPr>
                          <w:color w:val="0D0D0D" w:themeColor="text1" w:themeTint="F2"/>
                          <w:sz w:val="26"/>
                          <w:szCs w:val="26"/>
                        </w:rPr>
                        <w:br/>
                      </w:r>
                      <w:r w:rsidR="00C5642C" w:rsidRPr="00C85884">
                        <w:rPr>
                          <w:color w:val="0D0D0D" w:themeColor="text1" w:themeTint="F2"/>
                          <w:sz w:val="26"/>
                          <w:szCs w:val="26"/>
                        </w:rPr>
                        <w:br/>
                      </w:r>
                      <w:r w:rsidRPr="00C85884">
                        <w:rPr>
                          <w:color w:val="0D0D0D" w:themeColor="text1" w:themeTint="F2"/>
                          <w:sz w:val="26"/>
                          <w:szCs w:val="26"/>
                        </w:rPr>
                        <w:t>Declining organic reach on Facebook</w:t>
                      </w:r>
                    </w:p>
                  </w:txbxContent>
                </v:textbox>
              </v:roundrect>
            </w:pict>
          </mc:Fallback>
        </mc:AlternateContent>
      </w:r>
      <w:r>
        <w:rPr>
          <w:noProof/>
        </w:rPr>
        <mc:AlternateContent>
          <mc:Choice Requires="wps">
            <w:drawing>
              <wp:anchor distT="0" distB="0" distL="114300" distR="114300" simplePos="0" relativeHeight="251847680" behindDoc="0" locked="0" layoutInCell="1" allowOverlap="1" wp14:anchorId="7D30A866" wp14:editId="1295920B">
                <wp:simplePos x="0" y="0"/>
                <wp:positionH relativeFrom="column">
                  <wp:posOffset>3465830</wp:posOffset>
                </wp:positionH>
                <wp:positionV relativeFrom="paragraph">
                  <wp:posOffset>175895</wp:posOffset>
                </wp:positionV>
                <wp:extent cx="436880" cy="848360"/>
                <wp:effectExtent l="0" t="0" r="0" b="0"/>
                <wp:wrapNone/>
                <wp:docPr id="56648202" name="Text Box 1"/>
                <wp:cNvGraphicFramePr/>
                <a:graphic xmlns:a="http://schemas.openxmlformats.org/drawingml/2006/main">
                  <a:graphicData uri="http://schemas.microsoft.com/office/word/2010/wordprocessingShape">
                    <wps:wsp>
                      <wps:cNvSpPr txBox="1"/>
                      <wps:spPr>
                        <a:xfrm>
                          <a:off x="0" y="0"/>
                          <a:ext cx="436880" cy="848360"/>
                        </a:xfrm>
                        <a:prstGeom prst="rect">
                          <a:avLst/>
                        </a:prstGeom>
                        <a:noFill/>
                        <a:ln>
                          <a:noFill/>
                        </a:ln>
                      </wps:spPr>
                      <wps:txbx>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0A866" id="_x0000_s1041" type="#_x0000_t202" style="position:absolute;margin-left:272.9pt;margin-top:13.85pt;width:34.4pt;height:66.8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" filled="f" stroked="f">
                <v:textbox style="mso-fit-shape-to-text:t">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sidR="00C85884">
        <w:rPr>
          <w:noProof/>
        </w:rPr>
        <mc:AlternateContent>
          <mc:Choice Requires="wps">
            <w:drawing>
              <wp:anchor distT="0" distB="0" distL="114300" distR="114300" simplePos="0" relativeHeight="251845632" behindDoc="0" locked="0" layoutInCell="1" allowOverlap="1" wp14:anchorId="73528CE0" wp14:editId="70877286">
                <wp:simplePos x="0" y="0"/>
                <wp:positionH relativeFrom="column">
                  <wp:posOffset>2484076</wp:posOffset>
                </wp:positionH>
                <wp:positionV relativeFrom="paragraph">
                  <wp:posOffset>165100</wp:posOffset>
                </wp:positionV>
                <wp:extent cx="3155315" cy="1365250"/>
                <wp:effectExtent l="0" t="0" r="0" b="0"/>
                <wp:wrapNone/>
                <wp:docPr id="614054073" name="Text Box 1"/>
                <wp:cNvGraphicFramePr/>
                <a:graphic xmlns:a="http://schemas.openxmlformats.org/drawingml/2006/main">
                  <a:graphicData uri="http://schemas.microsoft.com/office/word/2010/wordprocessingShape">
                    <wps:wsp>
                      <wps:cNvSpPr txBox="1"/>
                      <wps:spPr>
                        <a:xfrm>
                          <a:off x="0" y="0"/>
                          <a:ext cx="3155315" cy="1365250"/>
                        </a:xfrm>
                        <a:prstGeom prst="rect">
                          <a:avLst/>
                        </a:prstGeom>
                        <a:noFill/>
                        <a:ln>
                          <a:noFill/>
                        </a:ln>
                      </wps:spPr>
                      <wps:txbx>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28CE0" id="_x0000_s1042" type="#_x0000_t202" style="position:absolute;margin-left:195.6pt;margin-top:13pt;width:248.45pt;height:107.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" filled="f" stroked="f">
                <v:textbox style="mso-fit-shape-to-text:t">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14:paraId="63416041" w14:textId="63CF1BFC" w:rsidR="00C5642C" w:rsidRDefault="00C5642C" w:rsidP="006149B1"/>
    <w:p w14:paraId="21F3CC28" w14:textId="3145C626" w:rsidR="00C5642C" w:rsidRDefault="00C5642C" w:rsidP="006149B1"/>
    <w:p w14:paraId="12702736" w14:textId="2EF071FD" w:rsidR="00C5642C" w:rsidRDefault="00C5642C" w:rsidP="006149B1"/>
    <w:p w14:paraId="67C7C652" w14:textId="77777777" w:rsidR="00C5642C" w:rsidRDefault="00C5642C" w:rsidP="006149B1"/>
    <w:p w14:paraId="630DCD50" w14:textId="77777777" w:rsidR="00C5642C" w:rsidRDefault="00C5642C" w:rsidP="006149B1"/>
    <w:p w14:paraId="0D1997BB" w14:textId="77777777" w:rsidR="00C5642C" w:rsidRDefault="00C5642C" w:rsidP="006149B1"/>
    <w:p w14:paraId="5ABC9425" w14:textId="77777777" w:rsidR="00C5642C" w:rsidRDefault="00C5642C" w:rsidP="006149B1"/>
    <w:p w14:paraId="0EA58601" w14:textId="77777777" w:rsidR="00C5642C" w:rsidRDefault="00C5642C" w:rsidP="006149B1"/>
    <w:p w14:paraId="0695C1E6" w14:textId="77777777" w:rsidR="00C5642C" w:rsidRDefault="00C5642C" w:rsidP="006149B1"/>
    <w:p w14:paraId="37649867" w14:textId="77777777" w:rsidR="00C5642C" w:rsidRDefault="00C5642C" w:rsidP="006149B1"/>
    <w:p w14:paraId="52B9C363" w14:textId="77777777" w:rsidR="00C5642C" w:rsidRDefault="00C5642C" w:rsidP="006149B1"/>
    <w:p w14:paraId="27D149D1" w14:textId="77777777" w:rsidR="00C5642C" w:rsidRDefault="00C5642C" w:rsidP="006149B1"/>
    <w:p w14:paraId="07FA88A2" w14:textId="685D6FA1" w:rsidR="00003B67" w:rsidRDefault="00003B67" w:rsidP="00017BF5">
      <w:pPr>
        <w:rPr>
          <w:color w:val="344E41"/>
          <w:sz w:val="36"/>
          <w:szCs w:val="32"/>
        </w:rPr>
      </w:pPr>
    </w:p>
    <w:p w14:paraId="28B899C9" w14:textId="7F9AC1F8" w:rsidR="00C85884" w:rsidRDefault="00C85884" w:rsidP="00C85884">
      <w:pPr>
        <w:pStyle w:val="Heading2"/>
        <w:rPr>
          <w:b/>
          <w:bCs/>
          <w:color w:val="4A628A"/>
          <w:sz w:val="36"/>
          <w:szCs w:val="36"/>
        </w:rPr>
      </w:pPr>
      <w:r w:rsidRPr="00C85884">
        <w:rPr>
          <w:b/>
          <w:bCs/>
          <w:color w:val="4A628A"/>
          <w:sz w:val="36"/>
          <w:szCs w:val="36"/>
        </w:rPr>
        <w:lastRenderedPageBreak/>
        <w:t>Proposed Strategy</w:t>
      </w:r>
    </w:p>
    <w:p w14:paraId="32F3630F" w14:textId="703A173F" w:rsidR="00EF101F" w:rsidRDefault="00EF101F" w:rsidP="00EF101F">
      <w:r>
        <w:rPr>
          <w:noProof/>
          <w:color w:val="344E41"/>
          <w:sz w:val="36"/>
          <w:szCs w:val="32"/>
        </w:rPr>
        <mc:AlternateContent>
          <mc:Choice Requires="wps">
            <w:drawing>
              <wp:anchor distT="0" distB="0" distL="114300" distR="114300" simplePos="0" relativeHeight="251852800" behindDoc="0" locked="0" layoutInCell="1" allowOverlap="1" wp14:anchorId="49405B08" wp14:editId="6012EEC4">
                <wp:simplePos x="0" y="0"/>
                <wp:positionH relativeFrom="column">
                  <wp:posOffset>-12700</wp:posOffset>
                </wp:positionH>
                <wp:positionV relativeFrom="paragraph">
                  <wp:posOffset>202051</wp:posOffset>
                </wp:positionV>
                <wp:extent cx="1741118" cy="400833"/>
                <wp:effectExtent l="0" t="0" r="0" b="5715"/>
                <wp:wrapNone/>
                <wp:docPr id="1939365641"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5B08" id="Rounded Rectangle 52" o:spid="_x0000_s1043" style="position:absolute;margin-left:-1pt;margin-top:15.9pt;width:137.1pt;height:31.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" fillcolor="#4a628a" stroked="f" strokeweight="1pt">
                <v:stroke joinstyle="miter"/>
                <v:textbo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v:textbox>
              </v:roundrect>
            </w:pict>
          </mc:Fallback>
        </mc:AlternateContent>
      </w:r>
    </w:p>
    <w:p w14:paraId="3C14F192" w14:textId="6ED17593" w:rsidR="00EF101F" w:rsidRPr="00EF101F" w:rsidRDefault="00EF101F" w:rsidP="00EF101F"/>
    <w:p w14:paraId="7B5CF51B" w14:textId="6CCE90D4" w:rsidR="00C85884" w:rsidRDefault="00C85884" w:rsidP="00017BF5">
      <w:pPr>
        <w:rPr>
          <w:color w:val="344E41"/>
          <w:sz w:val="36"/>
          <w:szCs w:val="32"/>
        </w:rPr>
      </w:pPr>
      <w:r>
        <w:rPr>
          <w:color w:val="344E41"/>
          <w:sz w:val="36"/>
          <w:szCs w:val="32"/>
        </w:rPr>
        <w:br/>
      </w:r>
      <w:r w:rsidRPr="00EF101F">
        <w:rPr>
          <w:color w:val="4A628A"/>
          <w:sz w:val="28"/>
          <w:szCs w:val="24"/>
        </w:rPr>
        <w:t>We recommend focusing on the following platforms:</w:t>
      </w:r>
      <w:r w:rsidR="001F27EB">
        <w:rPr>
          <w:color w:val="404040" w:themeColor="text1" w:themeTint="BF"/>
          <w:sz w:val="28"/>
          <w:szCs w:val="24"/>
        </w:rPr>
        <w:br/>
      </w:r>
    </w:p>
    <w:p w14:paraId="72036128" w14:textId="344C69B9" w:rsidR="00003B67" w:rsidRPr="00F9073C" w:rsidRDefault="00F9073C" w:rsidP="00F9073C">
      <w:pPr>
        <w:rPr>
          <w:color w:val="344E41"/>
          <w:sz w:val="21"/>
          <w:szCs w:val="21"/>
        </w:rPr>
      </w:pPr>
      <w:r>
        <w:rPr>
          <w:noProof/>
          <w:color w:val="344E41"/>
          <w:sz w:val="28"/>
          <w:szCs w:val="28"/>
        </w:rPr>
        <mc:AlternateContent>
          <mc:Choice Requires="wps">
            <w:drawing>
              <wp:anchor distT="0" distB="0" distL="114300" distR="114300" simplePos="0" relativeHeight="251855872" behindDoc="0" locked="0" layoutInCell="1" allowOverlap="1" wp14:anchorId="27286435" wp14:editId="78B95D76">
                <wp:simplePos x="0" y="0"/>
                <wp:positionH relativeFrom="column">
                  <wp:posOffset>-11430</wp:posOffset>
                </wp:positionH>
                <wp:positionV relativeFrom="paragraph">
                  <wp:posOffset>490942</wp:posOffset>
                </wp:positionV>
                <wp:extent cx="162664" cy="200416"/>
                <wp:effectExtent l="12700" t="0" r="15240" b="15875"/>
                <wp:wrapNone/>
                <wp:docPr id="1268172035"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BA1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26" type="#_x0000_t55" style="position:absolute;margin-left:-.9pt;margin-top:38.65pt;width:12.8pt;height:1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" adj="10800" fillcolor="#bae5e9" strokecolor="#4a628a" strokeweight="1pt"/>
            </w:pict>
          </mc:Fallback>
        </mc:AlternateContent>
      </w:r>
      <w:r>
        <w:rPr>
          <w:noProof/>
          <w:color w:val="344E41"/>
          <w:sz w:val="28"/>
          <w:szCs w:val="28"/>
        </w:rPr>
        <mc:AlternateContent>
          <mc:Choice Requires="wps">
            <w:drawing>
              <wp:anchor distT="0" distB="0" distL="114300" distR="114300" simplePos="0" relativeHeight="251853824" behindDoc="0" locked="0" layoutInCell="1" allowOverlap="1" wp14:anchorId="781F0358" wp14:editId="52965FE3">
                <wp:simplePos x="0" y="0"/>
                <wp:positionH relativeFrom="column">
                  <wp:posOffset>-13840</wp:posOffset>
                </wp:positionH>
                <wp:positionV relativeFrom="paragraph">
                  <wp:posOffset>24130</wp:posOffset>
                </wp:positionV>
                <wp:extent cx="162664" cy="200416"/>
                <wp:effectExtent l="12700" t="0" r="14605" b="14605"/>
                <wp:wrapNone/>
                <wp:docPr id="1130380014"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0F37" id="Chevron 53" o:spid="_x0000_s1026" type="#_x0000_t55" style="position:absolute;margin-left:-1.1pt;margin-top:1.9pt;width:12.8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" adj="10800" fillcolor="#bae5e9" strokecolor="#4a628a" strokeweight="1pt"/>
            </w:pict>
          </mc:Fallback>
        </mc:AlternateContent>
      </w:r>
      <w:r w:rsidR="001F27EB">
        <w:rPr>
          <w:color w:val="344E41"/>
          <w:sz w:val="28"/>
          <w:szCs w:val="28"/>
        </w:rPr>
        <w:tab/>
      </w:r>
      <w:r w:rsidR="001F27EB" w:rsidRPr="001F27EB">
        <w:rPr>
          <w:b/>
          <w:bCs/>
          <w:color w:val="404040" w:themeColor="text1" w:themeTint="BF"/>
          <w:sz w:val="28"/>
          <w:szCs w:val="28"/>
        </w:rPr>
        <w:t>Instagram:</w:t>
      </w:r>
      <w:r w:rsidR="001F27EB" w:rsidRPr="001F27EB">
        <w:rPr>
          <w:color w:val="404040" w:themeColor="text1" w:themeTint="BF"/>
          <w:sz w:val="28"/>
          <w:szCs w:val="28"/>
        </w:rPr>
        <w:t xml:space="preserve"> Leverage stories, </w:t>
      </w:r>
      <w:r w:rsidR="00763226">
        <w:rPr>
          <w:color w:val="404040" w:themeColor="text1" w:themeTint="BF"/>
          <w:sz w:val="28"/>
          <w:szCs w:val="28"/>
        </w:rPr>
        <w:t>R</w:t>
      </w:r>
      <w:r w:rsidR="001F27EB" w:rsidRPr="001F27EB">
        <w:rPr>
          <w:color w:val="404040" w:themeColor="text1" w:themeTint="BF"/>
          <w:sz w:val="28"/>
          <w:szCs w:val="28"/>
        </w:rPr>
        <w:t>eels, and influencer collaborations.</w:t>
      </w:r>
      <w:r>
        <w:rPr>
          <w:color w:val="344E41"/>
          <w:sz w:val="28"/>
          <w:szCs w:val="28"/>
        </w:rPr>
        <w:br/>
      </w:r>
      <w:r>
        <w:rPr>
          <w:color w:val="344E41"/>
          <w:sz w:val="28"/>
          <w:szCs w:val="28"/>
        </w:rPr>
        <w:br/>
      </w:r>
      <w:r>
        <w:rPr>
          <w:color w:val="344E41"/>
          <w:sz w:val="28"/>
          <w:szCs w:val="28"/>
        </w:rPr>
        <w:tab/>
      </w:r>
      <w:r w:rsidR="001F27EB" w:rsidRPr="001F27EB">
        <w:rPr>
          <w:b/>
          <w:bCs/>
          <w:color w:val="404040" w:themeColor="text1" w:themeTint="BF"/>
          <w:sz w:val="28"/>
          <w:szCs w:val="28"/>
        </w:rPr>
        <w:t>Facebook:</w:t>
      </w:r>
      <w:r w:rsidR="001F27EB" w:rsidRPr="001F27EB">
        <w:rPr>
          <w:color w:val="404040" w:themeColor="text1" w:themeTint="BF"/>
          <w:sz w:val="28"/>
          <w:szCs w:val="28"/>
        </w:rPr>
        <w:t xml:space="preserve"> </w:t>
      </w:r>
      <w:r w:rsidR="00763226">
        <w:rPr>
          <w:color w:val="404040" w:themeColor="text1" w:themeTint="BF"/>
          <w:sz w:val="28"/>
          <w:szCs w:val="28"/>
        </w:rPr>
        <w:t>Run p</w:t>
      </w:r>
      <w:r w:rsidR="001F27EB" w:rsidRPr="001F27EB">
        <w:rPr>
          <w:color w:val="404040" w:themeColor="text1" w:themeTint="BF"/>
          <w:sz w:val="28"/>
          <w:szCs w:val="28"/>
        </w:rPr>
        <w:t>aid ads targeting custom audiences.</w:t>
      </w:r>
      <w:r>
        <w:rPr>
          <w:color w:val="404040" w:themeColor="text1" w:themeTint="BF"/>
          <w:sz w:val="28"/>
          <w:szCs w:val="28"/>
        </w:rPr>
        <w:br/>
      </w:r>
      <w:r>
        <w:rPr>
          <w:color w:val="404040" w:themeColor="text1" w:themeTint="BF"/>
          <w:sz w:val="28"/>
          <w:szCs w:val="28"/>
        </w:rPr>
        <w:tab/>
      </w:r>
    </w:p>
    <w:p w14:paraId="413CC4E8" w14:textId="63E1B6A6" w:rsidR="00003B67" w:rsidRPr="00F9073C" w:rsidRDefault="00F9073C" w:rsidP="001F27EB">
      <w:pPr>
        <w:ind w:left="720"/>
        <w:rPr>
          <w:color w:val="404040" w:themeColor="text1" w:themeTint="BF"/>
          <w:sz w:val="18"/>
          <w:szCs w:val="18"/>
        </w:rPr>
      </w:pPr>
      <w:r w:rsidRPr="001F27EB">
        <w:rPr>
          <w:b/>
          <w:bCs/>
          <w:noProof/>
          <w:color w:val="344E41"/>
          <w:sz w:val="28"/>
          <w:szCs w:val="28"/>
        </w:rPr>
        <mc:AlternateContent>
          <mc:Choice Requires="wps">
            <w:drawing>
              <wp:anchor distT="0" distB="0" distL="114300" distR="114300" simplePos="0" relativeHeight="251857920" behindDoc="0" locked="0" layoutInCell="1" allowOverlap="1" wp14:anchorId="05804C20" wp14:editId="6EAF78B0">
                <wp:simplePos x="0" y="0"/>
                <wp:positionH relativeFrom="column">
                  <wp:posOffset>-11430</wp:posOffset>
                </wp:positionH>
                <wp:positionV relativeFrom="paragraph">
                  <wp:posOffset>52705</wp:posOffset>
                </wp:positionV>
                <wp:extent cx="162560" cy="200025"/>
                <wp:effectExtent l="12700" t="0" r="15240" b="15875"/>
                <wp:wrapNone/>
                <wp:docPr id="9079530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235F" id="Chevron 53" o:spid="_x0000_s1026" type="#_x0000_t55" style="position:absolute;margin-left:-.9pt;margin-top:4.15pt;width:12.8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" adj="10800" fillcolor="#bae5e9" strokecolor="#4a628a" strokeweight="1pt"/>
            </w:pict>
          </mc:Fallback>
        </mc:AlternateContent>
      </w:r>
      <w:r w:rsidR="001F27EB" w:rsidRPr="001F27EB">
        <w:rPr>
          <w:b/>
          <w:bCs/>
          <w:color w:val="404040" w:themeColor="text1" w:themeTint="BF"/>
          <w:sz w:val="28"/>
          <w:szCs w:val="28"/>
        </w:rPr>
        <w:t>LinkedIn:</w:t>
      </w:r>
      <w:r w:rsidR="001F27EB" w:rsidRPr="001F27EB">
        <w:rPr>
          <w:color w:val="404040" w:themeColor="text1" w:themeTint="BF"/>
          <w:sz w:val="28"/>
          <w:szCs w:val="28"/>
        </w:rPr>
        <w:t xml:space="preserve"> </w:t>
      </w:r>
      <w:r w:rsidR="00763226">
        <w:rPr>
          <w:color w:val="404040" w:themeColor="text1" w:themeTint="BF"/>
          <w:sz w:val="28"/>
          <w:szCs w:val="28"/>
        </w:rPr>
        <w:t xml:space="preserve">Launch </w:t>
      </w:r>
      <w:r w:rsidR="001F27EB" w:rsidRPr="001F27EB">
        <w:rPr>
          <w:color w:val="404040" w:themeColor="text1" w:themeTint="BF"/>
          <w:sz w:val="28"/>
          <w:szCs w:val="28"/>
        </w:rPr>
        <w:t>B2B content focusing on company achievements and industry trends.</w:t>
      </w:r>
      <w:r>
        <w:rPr>
          <w:color w:val="404040" w:themeColor="text1" w:themeTint="BF"/>
          <w:sz w:val="28"/>
          <w:szCs w:val="28"/>
        </w:rPr>
        <w:br/>
      </w:r>
    </w:p>
    <w:p w14:paraId="7818E7B7" w14:textId="3233E762" w:rsidR="00017BF5" w:rsidRDefault="00F9073C" w:rsidP="001F27EB">
      <w:pPr>
        <w:ind w:left="720"/>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59968" behindDoc="0" locked="0" layoutInCell="1" allowOverlap="1" wp14:anchorId="7FC28274" wp14:editId="6ED2975E">
                <wp:simplePos x="0" y="0"/>
                <wp:positionH relativeFrom="column">
                  <wp:posOffset>-11430</wp:posOffset>
                </wp:positionH>
                <wp:positionV relativeFrom="paragraph">
                  <wp:posOffset>36178</wp:posOffset>
                </wp:positionV>
                <wp:extent cx="162560" cy="200025"/>
                <wp:effectExtent l="12700" t="0" r="15240" b="15875"/>
                <wp:wrapNone/>
                <wp:docPr id="5352547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7DBC" id="Chevron 53" o:spid="_x0000_s1026" type="#_x0000_t55" style="position:absolute;margin-left:-.9pt;margin-top:2.85pt;width:12.8pt;height:1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mNTqjuEAAAALAQAADwAAAAAAAAAAAAAAAADvBAAAZHJzL2Rv&#13;&#10;d25yZXYueG1sUEsFBgAAAAAEAAQA8wAAAP0FAAAAAA==&#13;&#10;" adj="10800" fillcolor="#bae5e9" strokecolor="#4a628a" strokeweight="1pt">
                <v:fill opacity="64764f"/>
              </v:shape>
            </w:pict>
          </mc:Fallback>
        </mc:AlternateContent>
      </w:r>
      <w:r w:rsidR="001F27EB" w:rsidRPr="001F27EB">
        <w:rPr>
          <w:b/>
          <w:bCs/>
          <w:color w:val="404040" w:themeColor="text1" w:themeTint="BF"/>
          <w:sz w:val="28"/>
          <w:szCs w:val="28"/>
        </w:rPr>
        <w:t>Twitter:</w:t>
      </w:r>
      <w:r w:rsidR="001F27EB" w:rsidRPr="001F27EB">
        <w:rPr>
          <w:color w:val="404040" w:themeColor="text1" w:themeTint="BF"/>
          <w:sz w:val="28"/>
          <w:szCs w:val="28"/>
        </w:rPr>
        <w:t xml:space="preserve"> </w:t>
      </w:r>
      <w:r w:rsidR="00763226">
        <w:rPr>
          <w:color w:val="404040" w:themeColor="text1" w:themeTint="BF"/>
          <w:sz w:val="28"/>
          <w:szCs w:val="28"/>
        </w:rPr>
        <w:t>Post q</w:t>
      </w:r>
      <w:r w:rsidR="001F27EB" w:rsidRPr="001F27EB">
        <w:rPr>
          <w:color w:val="404040" w:themeColor="text1" w:themeTint="BF"/>
          <w:sz w:val="28"/>
          <w:szCs w:val="28"/>
        </w:rPr>
        <w:t>uick updates</w:t>
      </w:r>
      <w:r w:rsidR="00763226">
        <w:rPr>
          <w:color w:val="404040" w:themeColor="text1" w:themeTint="BF"/>
          <w:sz w:val="28"/>
          <w:szCs w:val="28"/>
        </w:rPr>
        <w:t xml:space="preserve"> and </w:t>
      </w:r>
      <w:r w:rsidR="001F27EB" w:rsidRPr="001F27EB">
        <w:rPr>
          <w:color w:val="404040" w:themeColor="text1" w:themeTint="BF"/>
          <w:sz w:val="28"/>
          <w:szCs w:val="28"/>
        </w:rPr>
        <w:t xml:space="preserve">thought leadership, and </w:t>
      </w:r>
      <w:r w:rsidR="00763226">
        <w:rPr>
          <w:color w:val="404040" w:themeColor="text1" w:themeTint="BF"/>
          <w:sz w:val="28"/>
          <w:szCs w:val="28"/>
        </w:rPr>
        <w:t xml:space="preserve">leverage </w:t>
      </w:r>
      <w:r w:rsidR="001F27EB" w:rsidRPr="001F27EB">
        <w:rPr>
          <w:color w:val="404040" w:themeColor="text1" w:themeTint="BF"/>
          <w:sz w:val="28"/>
          <w:szCs w:val="28"/>
        </w:rPr>
        <w:t>hashtags for broader reach.</w:t>
      </w:r>
    </w:p>
    <w:p w14:paraId="2EA14084" w14:textId="088B18A6" w:rsidR="00EF101F" w:rsidRDefault="00EF101F" w:rsidP="001F27EB">
      <w:pPr>
        <w:ind w:left="720"/>
        <w:rPr>
          <w:sz w:val="28"/>
          <w:szCs w:val="28"/>
        </w:rPr>
      </w:pPr>
    </w:p>
    <w:p w14:paraId="7A3DA895" w14:textId="1F13BBEF" w:rsidR="00EF101F" w:rsidRPr="001F27EB" w:rsidRDefault="00EF101F" w:rsidP="001F27EB">
      <w:pPr>
        <w:ind w:left="720"/>
        <w:rPr>
          <w:sz w:val="28"/>
          <w:szCs w:val="28"/>
        </w:rPr>
      </w:pPr>
    </w:p>
    <w:p w14:paraId="04E3DE92" w14:textId="5B3D59DE" w:rsidR="00003B67" w:rsidRPr="00003B67" w:rsidRDefault="00B5736A" w:rsidP="00003B67">
      <w:r>
        <w:rPr>
          <w:noProof/>
          <w:color w:val="344E41"/>
          <w:sz w:val="36"/>
          <w:szCs w:val="32"/>
        </w:rPr>
        <mc:AlternateContent>
          <mc:Choice Requires="wps">
            <w:drawing>
              <wp:anchor distT="0" distB="0" distL="114300" distR="114300" simplePos="0" relativeHeight="251862016" behindDoc="0" locked="0" layoutInCell="1" allowOverlap="1" wp14:anchorId="36C4E795" wp14:editId="60CF0936">
                <wp:simplePos x="0" y="0"/>
                <wp:positionH relativeFrom="column">
                  <wp:posOffset>-11317</wp:posOffset>
                </wp:positionH>
                <wp:positionV relativeFrom="paragraph">
                  <wp:posOffset>147955</wp:posOffset>
                </wp:positionV>
                <wp:extent cx="1741118" cy="400833"/>
                <wp:effectExtent l="0" t="0" r="0" b="5715"/>
                <wp:wrapNone/>
                <wp:docPr id="492263744"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E795" id="_x0000_s1044" style="position:absolute;margin-left:-.9pt;margin-top:11.65pt;width:137.1pt;height: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" fillcolor="#4a628a" stroked="f" strokeweight="1pt">
                <v:stroke joinstyle="miter"/>
                <v:textbo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v:textbox>
              </v:roundrect>
            </w:pict>
          </mc:Fallback>
        </mc:AlternateContent>
      </w:r>
    </w:p>
    <w:bookmarkEnd w:id="0"/>
    <w:p w14:paraId="523EB612" w14:textId="2C489706" w:rsidR="00EF101F" w:rsidRPr="00EF101F" w:rsidRDefault="00EF101F" w:rsidP="00EF101F">
      <w:pPr>
        <w:pStyle w:val="Heading2"/>
      </w:pPr>
      <w:r>
        <w:rPr>
          <w:color w:val="344E41"/>
          <w:sz w:val="36"/>
          <w:szCs w:val="32"/>
        </w:rPr>
        <w:br/>
      </w:r>
    </w:p>
    <w:p w14:paraId="34A64D22" w14:textId="5EA72038" w:rsidR="0026523D" w:rsidRPr="00EF101F" w:rsidRDefault="001F27EB" w:rsidP="00625AD3">
      <w:pPr>
        <w:rPr>
          <w:color w:val="4A628A"/>
          <w:sz w:val="28"/>
          <w:szCs w:val="28"/>
        </w:rPr>
      </w:pPr>
      <w:r w:rsidRPr="00EF101F">
        <w:rPr>
          <w:color w:val="4A628A"/>
          <w:sz w:val="28"/>
          <w:szCs w:val="28"/>
        </w:rPr>
        <w:t>We will create a variety of content to engage the audience:</w:t>
      </w:r>
    </w:p>
    <w:p w14:paraId="2C43B937" w14:textId="179129BB" w:rsidR="0026523D" w:rsidRDefault="0026523D" w:rsidP="00625AD3"/>
    <w:p w14:paraId="028EAF69" w14:textId="55B01F1E" w:rsidR="001F27EB" w:rsidRPr="001F27EB" w:rsidRDefault="00EF101F" w:rsidP="00F9073C">
      <w:pPr>
        <w:spacing w:after="0"/>
        <w:ind w:left="720"/>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64064" behindDoc="0" locked="0" layoutInCell="1" allowOverlap="1" wp14:anchorId="7307DC9B" wp14:editId="7EF4A5E8">
                <wp:simplePos x="0" y="0"/>
                <wp:positionH relativeFrom="column">
                  <wp:posOffset>-11430</wp:posOffset>
                </wp:positionH>
                <wp:positionV relativeFrom="paragraph">
                  <wp:posOffset>67945</wp:posOffset>
                </wp:positionV>
                <wp:extent cx="162560" cy="200025"/>
                <wp:effectExtent l="12700" t="0" r="15240" b="15875"/>
                <wp:wrapNone/>
                <wp:docPr id="26390101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F0BD" id="Chevron 53" o:spid="_x0000_s1026" type="#_x0000_t55" style="position:absolute;margin-left:-.9pt;margin-top:5.35pt;width:12.8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BvY+cOEAAAAMAQAADwAAAAAAAAAAAAAAAADvBAAAZHJzL2Rv&#13;&#10;d25yZXYueG1sUEsFBgAAAAAEAAQA8wAAAP0FA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6112" behindDoc="0" locked="0" layoutInCell="1" allowOverlap="1" wp14:anchorId="284CC4ED" wp14:editId="296C4257">
                <wp:simplePos x="0" y="0"/>
                <wp:positionH relativeFrom="column">
                  <wp:posOffset>-11430</wp:posOffset>
                </wp:positionH>
                <wp:positionV relativeFrom="paragraph">
                  <wp:posOffset>507365</wp:posOffset>
                </wp:positionV>
                <wp:extent cx="162560" cy="200025"/>
                <wp:effectExtent l="12700" t="0" r="15240" b="15875"/>
                <wp:wrapNone/>
                <wp:docPr id="297180499"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7947" id="Chevron 53" o:spid="_x0000_s1026" type="#_x0000_t55" style="position:absolute;margin-left:-.9pt;margin-top:39.95pt;width:12.8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8160" behindDoc="0" locked="0" layoutInCell="1" allowOverlap="1" wp14:anchorId="6E78F9C9" wp14:editId="36017282">
                <wp:simplePos x="0" y="0"/>
                <wp:positionH relativeFrom="column">
                  <wp:posOffset>-11604</wp:posOffset>
                </wp:positionH>
                <wp:positionV relativeFrom="paragraph">
                  <wp:posOffset>958215</wp:posOffset>
                </wp:positionV>
                <wp:extent cx="162560" cy="200025"/>
                <wp:effectExtent l="12700" t="0" r="15240" b="15875"/>
                <wp:wrapNone/>
                <wp:docPr id="1714014286"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1501" id="Chevron 53" o:spid="_x0000_s1026" type="#_x0000_t55" style="position:absolute;margin-left:-.9pt;margin-top:75.45pt;width:12.8pt;height:1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" adj="10800" fillcolor="#bae5e9" strokecolor="#4a628a" strokeweight="1pt">
                <v:fill opacity="64764f"/>
              </v:shape>
            </w:pict>
          </mc:Fallback>
        </mc:AlternateContent>
      </w:r>
      <w:r w:rsidR="001F27EB" w:rsidRPr="00F77C52">
        <w:rPr>
          <w:b/>
          <w:bCs/>
          <w:color w:val="404040" w:themeColor="text1" w:themeTint="BF"/>
          <w:sz w:val="28"/>
          <w:szCs w:val="28"/>
        </w:rPr>
        <w:t>Instagram Stories:</w:t>
      </w:r>
      <w:r w:rsidR="001F27EB" w:rsidRPr="00F77C52">
        <w:rPr>
          <w:color w:val="404040" w:themeColor="text1" w:themeTint="BF"/>
          <w:sz w:val="28"/>
          <w:szCs w:val="28"/>
        </w:rPr>
        <w:t xml:space="preserve"> </w:t>
      </w:r>
      <w:r w:rsidR="00763226">
        <w:rPr>
          <w:color w:val="404040" w:themeColor="text1" w:themeTint="BF"/>
          <w:sz w:val="28"/>
          <w:szCs w:val="28"/>
        </w:rPr>
        <w:t>Post b</w:t>
      </w:r>
      <w:r w:rsidR="001F27EB" w:rsidRPr="00F77C52">
        <w:rPr>
          <w:color w:val="404040" w:themeColor="text1" w:themeTint="BF"/>
          <w:sz w:val="28"/>
          <w:szCs w:val="28"/>
        </w:rPr>
        <w:t>ehind-the-scenes footage and polls.</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Facebook Ads:</w:t>
      </w:r>
      <w:r w:rsidR="001F27EB" w:rsidRPr="00F77C52">
        <w:rPr>
          <w:color w:val="404040" w:themeColor="text1" w:themeTint="BF"/>
          <w:sz w:val="28"/>
          <w:szCs w:val="28"/>
        </w:rPr>
        <w:t xml:space="preserve"> </w:t>
      </w:r>
      <w:r w:rsidR="00763226">
        <w:rPr>
          <w:color w:val="404040" w:themeColor="text1" w:themeTint="BF"/>
          <w:sz w:val="28"/>
          <w:szCs w:val="28"/>
        </w:rPr>
        <w:t>Post c</w:t>
      </w:r>
      <w:r w:rsidR="001F27EB" w:rsidRPr="00F77C52">
        <w:rPr>
          <w:color w:val="404040" w:themeColor="text1" w:themeTint="BF"/>
          <w:sz w:val="28"/>
          <w:szCs w:val="28"/>
        </w:rPr>
        <w:t>arousel ads highlighting product features.</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LinkedIn Articles:</w:t>
      </w:r>
      <w:r w:rsidR="001F27EB" w:rsidRPr="00F77C52">
        <w:rPr>
          <w:color w:val="404040" w:themeColor="text1" w:themeTint="BF"/>
          <w:sz w:val="28"/>
          <w:szCs w:val="28"/>
        </w:rPr>
        <w:t xml:space="preserve"> </w:t>
      </w:r>
      <w:r w:rsidR="00763226">
        <w:rPr>
          <w:color w:val="404040" w:themeColor="text1" w:themeTint="BF"/>
          <w:sz w:val="28"/>
          <w:szCs w:val="28"/>
        </w:rPr>
        <w:t>Post t</w:t>
      </w:r>
      <w:r w:rsidR="001F27EB" w:rsidRPr="00F77C52">
        <w:rPr>
          <w:color w:val="404040" w:themeColor="text1" w:themeTint="BF"/>
          <w:sz w:val="28"/>
          <w:szCs w:val="28"/>
        </w:rPr>
        <w:t>hought leadership content from company executives.</w:t>
      </w:r>
      <w:r w:rsidR="001F27EB">
        <w:br/>
      </w:r>
      <w:r w:rsidR="001F27EB">
        <w:tab/>
      </w:r>
    </w:p>
    <w:p w14:paraId="4C138454" w14:textId="50088AEA" w:rsidR="0026523D" w:rsidRDefault="0026523D" w:rsidP="00EF101F"/>
    <w:p w14:paraId="596E4C5A" w14:textId="568CD7BA" w:rsidR="0026523D" w:rsidRDefault="0026523D" w:rsidP="00625AD3"/>
    <w:p w14:paraId="362683B3" w14:textId="7EB51DE9" w:rsidR="0026523D" w:rsidRDefault="0026523D" w:rsidP="00625AD3"/>
    <w:p w14:paraId="2B219406" w14:textId="77777777" w:rsidR="0026523D" w:rsidRDefault="0026523D" w:rsidP="00625AD3"/>
    <w:p w14:paraId="0DABFFCD" w14:textId="1120E5CF" w:rsidR="0026523D" w:rsidRDefault="00B5736A" w:rsidP="00B5736A">
      <w:pPr>
        <w:pStyle w:val="Heading2"/>
        <w:rPr>
          <w:b/>
          <w:bCs/>
          <w:color w:val="4A628A"/>
          <w:sz w:val="36"/>
          <w:szCs w:val="36"/>
        </w:rPr>
      </w:pPr>
      <w:r w:rsidRPr="00B5736A">
        <w:rPr>
          <w:b/>
          <w:bCs/>
          <w:color w:val="4A628A"/>
          <w:sz w:val="36"/>
          <w:szCs w:val="36"/>
        </w:rPr>
        <w:t>Content Plan</w:t>
      </w:r>
    </w:p>
    <w:p w14:paraId="0AE0EDF4" w14:textId="1FFE5E9D" w:rsidR="00A353CA" w:rsidRPr="00A353CA" w:rsidRDefault="00A353CA" w:rsidP="00A353C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5"/>
        <w:gridCol w:w="5670"/>
        <w:gridCol w:w="2947"/>
      </w:tblGrid>
      <w:tr w:rsidR="001871BC" w14:paraId="70336041" w14:textId="77777777" w:rsidTr="001871BC">
        <w:trPr>
          <w:trHeight w:val="679"/>
        </w:trPr>
        <w:tc>
          <w:tcPr>
            <w:tcW w:w="1885" w:type="dxa"/>
            <w:shd w:val="clear" w:color="auto" w:fill="BAE5E9"/>
          </w:tcPr>
          <w:p w14:paraId="5DCFE700" w14:textId="2F8BDE1A" w:rsidR="00B5736A" w:rsidRPr="00A353CA" w:rsidRDefault="00B5736A" w:rsidP="00B5736A">
            <w:pPr>
              <w:spacing w:before="80"/>
              <w:rPr>
                <w:color w:val="4A628A"/>
                <w:sz w:val="28"/>
                <w:szCs w:val="28"/>
              </w:rPr>
            </w:pPr>
            <w:r w:rsidRPr="00A353CA">
              <w:rPr>
                <w:rFonts w:cs="Arial"/>
                <w:b/>
                <w:bCs/>
                <w:color w:val="4A628A"/>
                <w:sz w:val="28"/>
                <w:szCs w:val="28"/>
              </w:rPr>
              <w:t>Platform</w:t>
            </w:r>
          </w:p>
        </w:tc>
        <w:tc>
          <w:tcPr>
            <w:tcW w:w="5670" w:type="dxa"/>
            <w:shd w:val="clear" w:color="auto" w:fill="BAE5E9"/>
          </w:tcPr>
          <w:p w14:paraId="0BDDD853" w14:textId="23D44FB5" w:rsidR="00B5736A" w:rsidRPr="00A353CA" w:rsidRDefault="00B5736A" w:rsidP="00B5736A">
            <w:pPr>
              <w:spacing w:before="80"/>
              <w:rPr>
                <w:color w:val="4A628A"/>
                <w:sz w:val="28"/>
                <w:szCs w:val="28"/>
              </w:rPr>
            </w:pPr>
            <w:r w:rsidRPr="00A353CA">
              <w:rPr>
                <w:rFonts w:cs="Arial"/>
                <w:b/>
                <w:bCs/>
                <w:color w:val="4A628A"/>
                <w:sz w:val="28"/>
                <w:szCs w:val="28"/>
              </w:rPr>
              <w:t>Content Type</w:t>
            </w:r>
          </w:p>
        </w:tc>
        <w:tc>
          <w:tcPr>
            <w:tcW w:w="2947" w:type="dxa"/>
            <w:shd w:val="clear" w:color="auto" w:fill="BAE5E9"/>
          </w:tcPr>
          <w:p w14:paraId="58C09C27" w14:textId="23029870" w:rsidR="00B5736A" w:rsidRPr="00A353CA" w:rsidRDefault="00B5736A" w:rsidP="00B5736A">
            <w:pPr>
              <w:spacing w:before="80"/>
              <w:rPr>
                <w:color w:val="4A628A"/>
                <w:sz w:val="28"/>
                <w:szCs w:val="28"/>
              </w:rPr>
            </w:pPr>
            <w:r w:rsidRPr="00A353CA">
              <w:rPr>
                <w:rFonts w:cs="Arial"/>
                <w:b/>
                <w:bCs/>
                <w:color w:val="4A628A"/>
                <w:sz w:val="28"/>
                <w:szCs w:val="28"/>
              </w:rPr>
              <w:t>Frequency</w:t>
            </w:r>
          </w:p>
        </w:tc>
      </w:tr>
      <w:tr w:rsidR="00B5736A" w14:paraId="1D32F959" w14:textId="77777777" w:rsidTr="001871BC">
        <w:trPr>
          <w:trHeight w:val="1008"/>
        </w:trPr>
        <w:tc>
          <w:tcPr>
            <w:tcW w:w="1885" w:type="dxa"/>
            <w:shd w:val="clear" w:color="auto" w:fill="BAE5E9"/>
          </w:tcPr>
          <w:p w14:paraId="7E008084" w14:textId="359ED7A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Instagram</w:t>
            </w:r>
          </w:p>
        </w:tc>
        <w:tc>
          <w:tcPr>
            <w:tcW w:w="5670" w:type="dxa"/>
          </w:tcPr>
          <w:p w14:paraId="744F3F29" w14:textId="3B9BA094"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Stories, Reels, </w:t>
            </w:r>
            <w:r w:rsidR="00763226">
              <w:rPr>
                <w:rFonts w:cs="Arial"/>
                <w:color w:val="404040" w:themeColor="text1" w:themeTint="BF"/>
                <w:sz w:val="28"/>
                <w:szCs w:val="28"/>
              </w:rPr>
              <w:t>c</w:t>
            </w:r>
            <w:r w:rsidRPr="00F77C52">
              <w:rPr>
                <w:rFonts w:cs="Arial"/>
                <w:color w:val="404040" w:themeColor="text1" w:themeTint="BF"/>
                <w:sz w:val="28"/>
                <w:szCs w:val="28"/>
              </w:rPr>
              <w:t xml:space="preserve">arousel </w:t>
            </w:r>
            <w:r w:rsidR="00763226">
              <w:rPr>
                <w:rFonts w:cs="Arial"/>
                <w:color w:val="404040" w:themeColor="text1" w:themeTint="BF"/>
                <w:sz w:val="28"/>
                <w:szCs w:val="28"/>
              </w:rPr>
              <w:t>p</w:t>
            </w:r>
            <w:r w:rsidRPr="00F77C52">
              <w:rPr>
                <w:rFonts w:cs="Arial"/>
                <w:color w:val="404040" w:themeColor="text1" w:themeTint="BF"/>
                <w:sz w:val="28"/>
                <w:szCs w:val="28"/>
              </w:rPr>
              <w:t>osts</w:t>
            </w:r>
          </w:p>
        </w:tc>
        <w:tc>
          <w:tcPr>
            <w:tcW w:w="2947" w:type="dxa"/>
          </w:tcPr>
          <w:p w14:paraId="1F3707CD" w14:textId="0629140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3-5 posts/week</w:t>
            </w:r>
          </w:p>
        </w:tc>
      </w:tr>
      <w:tr w:rsidR="00B5736A" w14:paraId="6C469BE4" w14:textId="77777777" w:rsidTr="001871BC">
        <w:trPr>
          <w:trHeight w:val="1008"/>
        </w:trPr>
        <w:tc>
          <w:tcPr>
            <w:tcW w:w="1885" w:type="dxa"/>
            <w:shd w:val="clear" w:color="auto" w:fill="BAE5E9"/>
          </w:tcPr>
          <w:p w14:paraId="479495D0" w14:textId="70F2108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Facebook</w:t>
            </w:r>
          </w:p>
        </w:tc>
        <w:tc>
          <w:tcPr>
            <w:tcW w:w="5670" w:type="dxa"/>
          </w:tcPr>
          <w:p w14:paraId="2A44152B" w14:textId="704ED8E3"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Image </w:t>
            </w:r>
            <w:r w:rsidR="00763226">
              <w:rPr>
                <w:rFonts w:cs="Arial"/>
                <w:color w:val="404040" w:themeColor="text1" w:themeTint="BF"/>
                <w:sz w:val="28"/>
                <w:szCs w:val="28"/>
              </w:rPr>
              <w:t>p</w:t>
            </w:r>
            <w:r w:rsidRPr="00F77C52">
              <w:rPr>
                <w:rFonts w:cs="Arial"/>
                <w:color w:val="404040" w:themeColor="text1" w:themeTint="BF"/>
                <w:sz w:val="28"/>
                <w:szCs w:val="28"/>
              </w:rPr>
              <w:t xml:space="preserve">osts, </w:t>
            </w:r>
            <w:r w:rsidR="00763226">
              <w:rPr>
                <w:rFonts w:cs="Arial"/>
                <w:color w:val="404040" w:themeColor="text1" w:themeTint="BF"/>
                <w:sz w:val="28"/>
                <w:szCs w:val="28"/>
              </w:rPr>
              <w:t>p</w:t>
            </w:r>
            <w:r w:rsidRPr="00F77C52">
              <w:rPr>
                <w:rFonts w:cs="Arial"/>
                <w:color w:val="404040" w:themeColor="text1" w:themeTint="BF"/>
                <w:sz w:val="28"/>
                <w:szCs w:val="28"/>
              </w:rPr>
              <w:t xml:space="preserve">aid </w:t>
            </w:r>
            <w:r w:rsidR="00763226">
              <w:rPr>
                <w:rFonts w:cs="Arial"/>
                <w:color w:val="404040" w:themeColor="text1" w:themeTint="BF"/>
                <w:sz w:val="28"/>
                <w:szCs w:val="28"/>
              </w:rPr>
              <w:t>a</w:t>
            </w:r>
            <w:r w:rsidRPr="00F77C52">
              <w:rPr>
                <w:rFonts w:cs="Arial"/>
                <w:color w:val="404040" w:themeColor="text1" w:themeTint="BF"/>
                <w:sz w:val="28"/>
                <w:szCs w:val="28"/>
              </w:rPr>
              <w:t>ds</w:t>
            </w:r>
          </w:p>
        </w:tc>
        <w:tc>
          <w:tcPr>
            <w:tcW w:w="2947" w:type="dxa"/>
          </w:tcPr>
          <w:p w14:paraId="10ECECD7" w14:textId="397B799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2-3 posts/week</w:t>
            </w:r>
          </w:p>
        </w:tc>
      </w:tr>
      <w:tr w:rsidR="00B5736A" w14:paraId="1E8FB4A7" w14:textId="77777777" w:rsidTr="001871BC">
        <w:trPr>
          <w:trHeight w:val="1008"/>
        </w:trPr>
        <w:tc>
          <w:tcPr>
            <w:tcW w:w="1885" w:type="dxa"/>
            <w:shd w:val="clear" w:color="auto" w:fill="BAE5E9"/>
          </w:tcPr>
          <w:p w14:paraId="6BD764F9" w14:textId="50F5696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LinkedIn</w:t>
            </w:r>
          </w:p>
        </w:tc>
        <w:tc>
          <w:tcPr>
            <w:tcW w:w="5670" w:type="dxa"/>
          </w:tcPr>
          <w:p w14:paraId="41499AEB" w14:textId="7072D3F4"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Articles, </w:t>
            </w:r>
            <w:r w:rsidR="00763226">
              <w:rPr>
                <w:rFonts w:cs="Arial"/>
                <w:color w:val="404040" w:themeColor="text1" w:themeTint="BF"/>
                <w:sz w:val="28"/>
                <w:szCs w:val="28"/>
              </w:rPr>
              <w:t>c</w:t>
            </w:r>
            <w:r w:rsidRPr="00F77C52">
              <w:rPr>
                <w:rFonts w:cs="Arial"/>
                <w:color w:val="404040" w:themeColor="text1" w:themeTint="BF"/>
                <w:sz w:val="28"/>
                <w:szCs w:val="28"/>
              </w:rPr>
              <w:t xml:space="preserve">ompany </w:t>
            </w:r>
            <w:r w:rsidR="00763226">
              <w:rPr>
                <w:rFonts w:cs="Arial"/>
                <w:color w:val="404040" w:themeColor="text1" w:themeTint="BF"/>
                <w:sz w:val="28"/>
                <w:szCs w:val="28"/>
              </w:rPr>
              <w:t>n</w:t>
            </w:r>
            <w:r w:rsidRPr="00F77C52">
              <w:rPr>
                <w:rFonts w:cs="Arial"/>
                <w:color w:val="404040" w:themeColor="text1" w:themeTint="BF"/>
                <w:sz w:val="28"/>
                <w:szCs w:val="28"/>
              </w:rPr>
              <w:t>ews</w:t>
            </w:r>
          </w:p>
        </w:tc>
        <w:tc>
          <w:tcPr>
            <w:tcW w:w="2947" w:type="dxa"/>
          </w:tcPr>
          <w:p w14:paraId="3FC909F4" w14:textId="66C54F3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1-2 posts/week</w:t>
            </w:r>
          </w:p>
        </w:tc>
      </w:tr>
      <w:tr w:rsidR="00B5736A" w14:paraId="61771BA6" w14:textId="77777777" w:rsidTr="001871BC">
        <w:trPr>
          <w:trHeight w:val="1008"/>
        </w:trPr>
        <w:tc>
          <w:tcPr>
            <w:tcW w:w="1885" w:type="dxa"/>
            <w:shd w:val="clear" w:color="auto" w:fill="BAE5E9"/>
          </w:tcPr>
          <w:p w14:paraId="0A122A70" w14:textId="3A7CADE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Twitter</w:t>
            </w:r>
          </w:p>
        </w:tc>
        <w:tc>
          <w:tcPr>
            <w:tcW w:w="5670" w:type="dxa"/>
          </w:tcPr>
          <w:p w14:paraId="75F2ADE7" w14:textId="7845E780"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 xml:space="preserve">Tweets, </w:t>
            </w:r>
            <w:r w:rsidR="00763226">
              <w:rPr>
                <w:rFonts w:cs="Arial"/>
                <w:color w:val="404040" w:themeColor="text1" w:themeTint="BF"/>
                <w:sz w:val="28"/>
                <w:szCs w:val="28"/>
              </w:rPr>
              <w:t>r</w:t>
            </w:r>
            <w:r w:rsidRPr="00F77C52">
              <w:rPr>
                <w:rFonts w:cs="Arial"/>
                <w:color w:val="404040" w:themeColor="text1" w:themeTint="BF"/>
                <w:sz w:val="28"/>
                <w:szCs w:val="28"/>
              </w:rPr>
              <w:t xml:space="preserve">etweets, </w:t>
            </w:r>
            <w:r w:rsidR="00763226">
              <w:rPr>
                <w:rFonts w:cs="Arial"/>
                <w:color w:val="404040" w:themeColor="text1" w:themeTint="BF"/>
                <w:sz w:val="28"/>
                <w:szCs w:val="28"/>
              </w:rPr>
              <w:t>h</w:t>
            </w:r>
            <w:r w:rsidRPr="00F77C52">
              <w:rPr>
                <w:rFonts w:cs="Arial"/>
                <w:color w:val="404040" w:themeColor="text1" w:themeTint="BF"/>
                <w:sz w:val="28"/>
                <w:szCs w:val="28"/>
              </w:rPr>
              <w:t>ashtags</w:t>
            </w:r>
          </w:p>
        </w:tc>
        <w:tc>
          <w:tcPr>
            <w:tcW w:w="2947" w:type="dxa"/>
          </w:tcPr>
          <w:p w14:paraId="7A065EFD" w14:textId="0A0F2BF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5-10 posts/week</w:t>
            </w:r>
          </w:p>
        </w:tc>
      </w:tr>
    </w:tbl>
    <w:p w14:paraId="65A8809E" w14:textId="1DCEBEBB" w:rsidR="0026523D" w:rsidRDefault="0026523D" w:rsidP="00625AD3"/>
    <w:p w14:paraId="4918B79D" w14:textId="62E11518" w:rsidR="00A353CA" w:rsidRDefault="00A353CA" w:rsidP="00625AD3">
      <w:r>
        <w:rPr>
          <w:noProof/>
          <w:color w:val="344E41"/>
          <w:sz w:val="36"/>
          <w:szCs w:val="32"/>
        </w:rPr>
        <mc:AlternateContent>
          <mc:Choice Requires="wps">
            <w:drawing>
              <wp:anchor distT="0" distB="0" distL="114300" distR="114300" simplePos="0" relativeHeight="251870208" behindDoc="0" locked="0" layoutInCell="1" allowOverlap="1" wp14:anchorId="100CF94B" wp14:editId="09AEF061">
                <wp:simplePos x="0" y="0"/>
                <wp:positionH relativeFrom="column">
                  <wp:posOffset>-635</wp:posOffset>
                </wp:positionH>
                <wp:positionV relativeFrom="paragraph">
                  <wp:posOffset>64996</wp:posOffset>
                </wp:positionV>
                <wp:extent cx="2154477" cy="400833"/>
                <wp:effectExtent l="0" t="0" r="5080" b="5715"/>
                <wp:wrapNone/>
                <wp:docPr id="1996948173"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CF94B" id="_x0000_s1045" style="position:absolute;margin-left:-.05pt;margin-top:5.1pt;width:169.65pt;height:3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" fillcolor="#4a628a" stroked="f" strokeweight="1pt">
                <v:stroke joinstyle="miter"/>
                <v:textbo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v:textbox>
              </v:roundrect>
            </w:pict>
          </mc:Fallback>
        </mc:AlternateContent>
      </w:r>
    </w:p>
    <w:p w14:paraId="66ABD820" w14:textId="59F62F07" w:rsidR="00A353CA" w:rsidRDefault="00A353CA" w:rsidP="00625AD3"/>
    <w:p w14:paraId="350511E6" w14:textId="783F7DC0" w:rsidR="00A353CA" w:rsidRDefault="00A353CA" w:rsidP="00625AD3"/>
    <w:p w14:paraId="3ABA29AE" w14:textId="17D6A794" w:rsidR="0026523D" w:rsidRPr="00F77C52" w:rsidRDefault="00A353CA" w:rsidP="00625AD3">
      <w:pPr>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72256" behindDoc="0" locked="0" layoutInCell="1" allowOverlap="1" wp14:anchorId="5D64DC0E" wp14:editId="79BE5550">
                <wp:simplePos x="0" y="0"/>
                <wp:positionH relativeFrom="column">
                  <wp:posOffset>0</wp:posOffset>
                </wp:positionH>
                <wp:positionV relativeFrom="paragraph">
                  <wp:posOffset>62238</wp:posOffset>
                </wp:positionV>
                <wp:extent cx="162560" cy="200025"/>
                <wp:effectExtent l="12700" t="0" r="15240" b="15875"/>
                <wp:wrapNone/>
                <wp:docPr id="207787397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90C9" id="Chevron 53" o:spid="_x0000_s1026" type="#_x0000_t55" style="position:absolute;margin-left:0;margin-top:4.9pt;width:12.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" adj="10800" fillcolor="#bae5e9" strokecolor="#4a628a" strokeweight="1pt">
                <v:fill opacity="64764f"/>
              </v:shape>
            </w:pict>
          </mc:Fallback>
        </mc:AlternateContent>
      </w:r>
      <w:r>
        <w:tab/>
      </w:r>
      <w:r w:rsidRPr="00F77C52">
        <w:rPr>
          <w:color w:val="404040" w:themeColor="text1" w:themeTint="BF"/>
          <w:sz w:val="28"/>
          <w:szCs w:val="28"/>
        </w:rPr>
        <w:t xml:space="preserve">Sustainability in </w:t>
      </w:r>
      <w:r w:rsidR="00763226">
        <w:rPr>
          <w:color w:val="404040" w:themeColor="text1" w:themeTint="BF"/>
          <w:sz w:val="28"/>
          <w:szCs w:val="28"/>
        </w:rPr>
        <w:t>e</w:t>
      </w:r>
      <w:r w:rsidRPr="00F77C52">
        <w:rPr>
          <w:color w:val="404040" w:themeColor="text1" w:themeTint="BF"/>
          <w:sz w:val="28"/>
          <w:szCs w:val="28"/>
        </w:rPr>
        <w:t xml:space="preserve">veryday </w:t>
      </w:r>
      <w:r w:rsidR="00763226">
        <w:rPr>
          <w:color w:val="404040" w:themeColor="text1" w:themeTint="BF"/>
          <w:sz w:val="28"/>
          <w:szCs w:val="28"/>
        </w:rPr>
        <w:t>li</w:t>
      </w:r>
      <w:r w:rsidRPr="00F77C52">
        <w:rPr>
          <w:color w:val="404040" w:themeColor="text1" w:themeTint="BF"/>
          <w:sz w:val="28"/>
          <w:szCs w:val="28"/>
        </w:rPr>
        <w:t>fe</w:t>
      </w:r>
    </w:p>
    <w:p w14:paraId="2FA5A678" w14:textId="4ABB2E8B" w:rsidR="00A353CA" w:rsidRPr="00F77C52" w:rsidRDefault="00A353CA" w:rsidP="00625AD3">
      <w:pPr>
        <w:rPr>
          <w:color w:val="404040" w:themeColor="text1" w:themeTint="BF"/>
          <w:sz w:val="28"/>
          <w:szCs w:val="28"/>
        </w:rPr>
      </w:pPr>
    </w:p>
    <w:p w14:paraId="145EAF99" w14:textId="0DFECAE6"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4304" behindDoc="0" locked="0" layoutInCell="1" allowOverlap="1" wp14:anchorId="08879F3A" wp14:editId="045C1E11">
                <wp:simplePos x="0" y="0"/>
                <wp:positionH relativeFrom="column">
                  <wp:posOffset>635</wp:posOffset>
                </wp:positionH>
                <wp:positionV relativeFrom="paragraph">
                  <wp:posOffset>47625</wp:posOffset>
                </wp:positionV>
                <wp:extent cx="162560" cy="200025"/>
                <wp:effectExtent l="12700" t="0" r="15240" b="15875"/>
                <wp:wrapNone/>
                <wp:docPr id="172314202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9682" id="Chevron 53" o:spid="_x0000_s1026" type="#_x0000_t55" style="position:absolute;margin-left:.05pt;margin-top:3.75pt;width:12.8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shXYt4AAAAJAQAADwAAAAAAAAAAAAAAAADvBAAAZHJzL2Rvd25y&#13;&#10;ZXYueG1sUEsFBgAAAAAEAAQA8wAAAPoFAAAAAA==&#13;&#10;" adj="10800" fillcolor="#bae5e9" strokecolor="#4a628a" strokeweight="1pt">
                <v:fill opacity="64764f"/>
              </v:shape>
            </w:pict>
          </mc:Fallback>
        </mc:AlternateContent>
      </w:r>
      <w:r w:rsidRPr="00F77C52">
        <w:rPr>
          <w:color w:val="404040" w:themeColor="text1" w:themeTint="BF"/>
          <w:sz w:val="28"/>
          <w:szCs w:val="28"/>
        </w:rPr>
        <w:tab/>
        <w:t xml:space="preserve">Customer </w:t>
      </w:r>
      <w:r w:rsidR="00763226">
        <w:rPr>
          <w:color w:val="404040" w:themeColor="text1" w:themeTint="BF"/>
          <w:sz w:val="28"/>
          <w:szCs w:val="28"/>
        </w:rPr>
        <w:t>s</w:t>
      </w:r>
      <w:r w:rsidRPr="00F77C52">
        <w:rPr>
          <w:color w:val="404040" w:themeColor="text1" w:themeTint="BF"/>
          <w:sz w:val="28"/>
          <w:szCs w:val="28"/>
        </w:rPr>
        <w:t xml:space="preserve">uccess </w:t>
      </w:r>
      <w:r w:rsidR="00763226">
        <w:rPr>
          <w:color w:val="404040" w:themeColor="text1" w:themeTint="BF"/>
          <w:sz w:val="28"/>
          <w:szCs w:val="28"/>
        </w:rPr>
        <w:t>s</w:t>
      </w:r>
      <w:r w:rsidRPr="00F77C52">
        <w:rPr>
          <w:color w:val="404040" w:themeColor="text1" w:themeTint="BF"/>
          <w:sz w:val="28"/>
          <w:szCs w:val="28"/>
        </w:rPr>
        <w:t>tories</w:t>
      </w:r>
    </w:p>
    <w:p w14:paraId="190347C9" w14:textId="69A747DD"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6352" behindDoc="0" locked="0" layoutInCell="1" allowOverlap="1" wp14:anchorId="5384F294" wp14:editId="3CFB28F6">
                <wp:simplePos x="0" y="0"/>
                <wp:positionH relativeFrom="column">
                  <wp:posOffset>635</wp:posOffset>
                </wp:positionH>
                <wp:positionV relativeFrom="paragraph">
                  <wp:posOffset>334176</wp:posOffset>
                </wp:positionV>
                <wp:extent cx="162560" cy="200025"/>
                <wp:effectExtent l="12700" t="0" r="15240" b="15875"/>
                <wp:wrapNone/>
                <wp:docPr id="1909966640"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C369" id="Chevron 53" o:spid="_x0000_s1026" type="#_x0000_t55" style="position:absolute;margin-left:.05pt;margin-top:26.3pt;width:12.8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kt8MK94AAAAKAQAADwAAAAAAAAAAAAAAAADvBAAAZHJzL2Rvd25y&#13;&#10;ZXYueG1sUEsFBgAAAAAEAAQA8wAAAPoFAAAAAA==&#13;&#10;" adj="10800" fillcolor="#bae5e9" strokecolor="#4a628a" strokeweight="1pt">
                <v:fill opacity="64764f"/>
              </v:shape>
            </w:pict>
          </mc:Fallback>
        </mc:AlternateContent>
      </w:r>
    </w:p>
    <w:p w14:paraId="5C118BBB" w14:textId="151FE4E3" w:rsidR="00A353CA" w:rsidRPr="00F77C52" w:rsidRDefault="00A353CA" w:rsidP="00625AD3">
      <w:pPr>
        <w:rPr>
          <w:color w:val="404040" w:themeColor="text1" w:themeTint="BF"/>
          <w:sz w:val="28"/>
          <w:szCs w:val="28"/>
        </w:rPr>
      </w:pPr>
      <w:r w:rsidRPr="00F77C52">
        <w:rPr>
          <w:color w:val="404040" w:themeColor="text1" w:themeTint="BF"/>
          <w:sz w:val="28"/>
          <w:szCs w:val="28"/>
        </w:rPr>
        <w:tab/>
        <w:t>Behind-the-</w:t>
      </w:r>
      <w:r w:rsidR="00763226">
        <w:rPr>
          <w:color w:val="404040" w:themeColor="text1" w:themeTint="BF"/>
          <w:sz w:val="28"/>
          <w:szCs w:val="28"/>
        </w:rPr>
        <w:t>s</w:t>
      </w:r>
      <w:r w:rsidRPr="00F77C52">
        <w:rPr>
          <w:color w:val="404040" w:themeColor="text1" w:themeTint="BF"/>
          <w:sz w:val="28"/>
          <w:szCs w:val="28"/>
        </w:rPr>
        <w:t xml:space="preserve">cenes </w:t>
      </w:r>
      <w:r w:rsidR="00763226">
        <w:rPr>
          <w:color w:val="404040" w:themeColor="text1" w:themeTint="BF"/>
          <w:sz w:val="28"/>
          <w:szCs w:val="28"/>
        </w:rPr>
        <w:t>p</w:t>
      </w:r>
      <w:r w:rsidRPr="00F77C52">
        <w:rPr>
          <w:color w:val="404040" w:themeColor="text1" w:themeTint="BF"/>
          <w:sz w:val="28"/>
          <w:szCs w:val="28"/>
        </w:rPr>
        <w:t xml:space="preserve">roduct </w:t>
      </w:r>
      <w:r w:rsidR="00763226">
        <w:rPr>
          <w:color w:val="404040" w:themeColor="text1" w:themeTint="BF"/>
          <w:sz w:val="28"/>
          <w:szCs w:val="28"/>
        </w:rPr>
        <w:t>c</w:t>
      </w:r>
      <w:r w:rsidRPr="00F77C52">
        <w:rPr>
          <w:color w:val="404040" w:themeColor="text1" w:themeTint="BF"/>
          <w:sz w:val="28"/>
          <w:szCs w:val="28"/>
        </w:rPr>
        <w:t>reation</w:t>
      </w:r>
    </w:p>
    <w:p w14:paraId="2F608313" w14:textId="77777777" w:rsidR="00A353CA" w:rsidRDefault="00A353CA" w:rsidP="00625AD3">
      <w:pPr>
        <w:rPr>
          <w:sz w:val="28"/>
          <w:szCs w:val="28"/>
        </w:rPr>
      </w:pPr>
    </w:p>
    <w:p w14:paraId="2745868E" w14:textId="7C854DED" w:rsidR="00A353CA" w:rsidRDefault="00A353CA" w:rsidP="00625AD3">
      <w:pPr>
        <w:rPr>
          <w:sz w:val="28"/>
          <w:szCs w:val="28"/>
        </w:rPr>
      </w:pPr>
      <w:r>
        <w:rPr>
          <w:noProof/>
        </w:rPr>
        <mc:AlternateContent>
          <mc:Choice Requires="wps">
            <w:drawing>
              <wp:anchor distT="0" distB="0" distL="114300" distR="114300" simplePos="0" relativeHeight="251878400" behindDoc="0" locked="0" layoutInCell="1" allowOverlap="1" wp14:anchorId="495B9BE4" wp14:editId="33C75E17">
                <wp:simplePos x="0" y="0"/>
                <wp:positionH relativeFrom="column">
                  <wp:posOffset>0</wp:posOffset>
                </wp:positionH>
                <wp:positionV relativeFrom="paragraph">
                  <wp:posOffset>250520</wp:posOffset>
                </wp:positionV>
                <wp:extent cx="6538656" cy="0"/>
                <wp:effectExtent l="0" t="0" r="14605" b="12700"/>
                <wp:wrapNone/>
                <wp:docPr id="611550121"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E559" id="Straight Connector 4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75pt" to="514.8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" strokecolor="#133e87" strokeweight="1.25pt">
                <v:stroke joinstyle="miter"/>
              </v:line>
            </w:pict>
          </mc:Fallback>
        </mc:AlternateContent>
      </w:r>
    </w:p>
    <w:p w14:paraId="65376A90" w14:textId="400EE2DF" w:rsidR="00F77C52" w:rsidRDefault="00A353CA" w:rsidP="00625AD3">
      <w:pPr>
        <w:rPr>
          <w:color w:val="404040" w:themeColor="text1" w:themeTint="BF"/>
          <w:sz w:val="28"/>
          <w:szCs w:val="28"/>
        </w:rPr>
      </w:pPr>
      <w:r w:rsidRPr="00F77C52">
        <w:rPr>
          <w:noProof/>
          <w:color w:val="404040" w:themeColor="text1" w:themeTint="BF"/>
        </w:rPr>
        <mc:AlternateContent>
          <mc:Choice Requires="wps">
            <w:drawing>
              <wp:anchor distT="0" distB="0" distL="114300" distR="114300" simplePos="0" relativeHeight="251880448" behindDoc="0" locked="0" layoutInCell="1" allowOverlap="1" wp14:anchorId="5CC80D8F" wp14:editId="344B2B2E">
                <wp:simplePos x="0" y="0"/>
                <wp:positionH relativeFrom="column">
                  <wp:posOffset>817</wp:posOffset>
                </wp:positionH>
                <wp:positionV relativeFrom="paragraph">
                  <wp:posOffset>563906</wp:posOffset>
                </wp:positionV>
                <wp:extent cx="6538656" cy="0"/>
                <wp:effectExtent l="0" t="0" r="14605" b="12700"/>
                <wp:wrapNone/>
                <wp:docPr id="69044161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37ED5" id="Straight Connector 4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4pt" to="514.9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" strokecolor="#133e87" strokeweight="1.25pt">
                <v:stroke joinstyle="miter"/>
              </v:line>
            </w:pict>
          </mc:Fallback>
        </mc:AlternateContent>
      </w:r>
      <w:r w:rsidRPr="00F77C52">
        <w:rPr>
          <w:color w:val="404040" w:themeColor="text1" w:themeTint="BF"/>
          <w:sz w:val="28"/>
          <w:szCs w:val="28"/>
        </w:rPr>
        <w:t xml:space="preserve">We will implement engagement strategies such as polls, giveaways, and user-generated content </w:t>
      </w:r>
      <w:r w:rsidR="00763226">
        <w:rPr>
          <w:color w:val="404040" w:themeColor="text1" w:themeTint="BF"/>
          <w:sz w:val="28"/>
          <w:szCs w:val="28"/>
        </w:rPr>
        <w:t xml:space="preserve">(UGC) </w:t>
      </w:r>
      <w:r w:rsidRPr="00F77C52">
        <w:rPr>
          <w:color w:val="404040" w:themeColor="text1" w:themeTint="BF"/>
          <w:sz w:val="28"/>
          <w:szCs w:val="28"/>
        </w:rPr>
        <w:t>campaigns to enhance interaction.</w:t>
      </w:r>
    </w:p>
    <w:p w14:paraId="6DF4AE00" w14:textId="77777777" w:rsidR="0051198F" w:rsidRPr="00A71E5E" w:rsidRDefault="0051198F" w:rsidP="00625AD3">
      <w:pPr>
        <w:rPr>
          <w:color w:val="404040" w:themeColor="text1" w:themeTint="BF"/>
          <w:sz w:val="28"/>
          <w:szCs w:val="28"/>
        </w:rPr>
      </w:pPr>
    </w:p>
    <w:tbl>
      <w:tblPr>
        <w:tblStyle w:val="TableGrid"/>
        <w:tblpPr w:leftFromText="180" w:rightFromText="180" w:vertAnchor="text" w:horzAnchor="margin" w:tblpY="54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45"/>
        <w:gridCol w:w="2160"/>
        <w:gridCol w:w="4297"/>
      </w:tblGrid>
      <w:tr w:rsidR="00A71E5E" w14:paraId="4B85E5D0" w14:textId="77777777" w:rsidTr="00A71E5E">
        <w:trPr>
          <w:trHeight w:val="490"/>
        </w:trPr>
        <w:tc>
          <w:tcPr>
            <w:tcW w:w="4045" w:type="dxa"/>
            <w:shd w:val="clear" w:color="auto" w:fill="DFF2EB"/>
          </w:tcPr>
          <w:p w14:paraId="4450A457"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lastRenderedPageBreak/>
              <w:t>Service</w:t>
            </w:r>
          </w:p>
        </w:tc>
        <w:tc>
          <w:tcPr>
            <w:tcW w:w="2160" w:type="dxa"/>
            <w:shd w:val="clear" w:color="auto" w:fill="DFF2EB"/>
          </w:tcPr>
          <w:p w14:paraId="64BD6D8D"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t>Cost</w:t>
            </w:r>
          </w:p>
        </w:tc>
        <w:tc>
          <w:tcPr>
            <w:tcW w:w="4297" w:type="dxa"/>
            <w:shd w:val="clear" w:color="auto" w:fill="DFF2EB"/>
          </w:tcPr>
          <w:p w14:paraId="5220B328" w14:textId="77777777" w:rsidR="00A71E5E" w:rsidRPr="00F77C52" w:rsidRDefault="00A71E5E" w:rsidP="00A71E5E">
            <w:pPr>
              <w:pStyle w:val="Heading2"/>
              <w:spacing w:before="60"/>
              <w:rPr>
                <w:b/>
                <w:bCs/>
                <w:color w:val="4A628A"/>
                <w:sz w:val="28"/>
                <w:szCs w:val="28"/>
              </w:rPr>
            </w:pPr>
            <w:r w:rsidRPr="00F77C52">
              <w:rPr>
                <w:rFonts w:cs="Arial"/>
                <w:b/>
                <w:bCs/>
                <w:color w:val="4A628A"/>
                <w:sz w:val="28"/>
                <w:szCs w:val="28"/>
              </w:rPr>
              <w:t>Description</w:t>
            </w:r>
          </w:p>
        </w:tc>
      </w:tr>
      <w:tr w:rsidR="00A71E5E" w14:paraId="62EA1DDC" w14:textId="77777777" w:rsidTr="00A71E5E">
        <w:tc>
          <w:tcPr>
            <w:tcW w:w="4045" w:type="dxa"/>
          </w:tcPr>
          <w:p w14:paraId="6ACE460F" w14:textId="700C1411"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Social </w:t>
            </w:r>
            <w:r w:rsidR="00763226">
              <w:rPr>
                <w:rFonts w:cs="Arial"/>
                <w:color w:val="404040" w:themeColor="text1" w:themeTint="BF"/>
                <w:sz w:val="28"/>
                <w:szCs w:val="28"/>
              </w:rPr>
              <w:t>m</w:t>
            </w:r>
            <w:r w:rsidRPr="00F77C52">
              <w:rPr>
                <w:rFonts w:cs="Arial"/>
                <w:color w:val="404040" w:themeColor="text1" w:themeTint="BF"/>
                <w:sz w:val="28"/>
                <w:szCs w:val="28"/>
              </w:rPr>
              <w:t xml:space="preserve">edia </w:t>
            </w:r>
            <w:r w:rsidR="00763226">
              <w:rPr>
                <w:rFonts w:cs="Arial"/>
                <w:color w:val="404040" w:themeColor="text1" w:themeTint="BF"/>
                <w:sz w:val="28"/>
                <w:szCs w:val="28"/>
              </w:rPr>
              <w:t>m</w:t>
            </w:r>
            <w:r w:rsidRPr="00F77C52">
              <w:rPr>
                <w:rFonts w:cs="Arial"/>
                <w:color w:val="404040" w:themeColor="text1" w:themeTint="BF"/>
                <w:sz w:val="28"/>
                <w:szCs w:val="28"/>
              </w:rPr>
              <w:t>anagement</w:t>
            </w:r>
          </w:p>
        </w:tc>
        <w:tc>
          <w:tcPr>
            <w:tcW w:w="2160" w:type="dxa"/>
          </w:tcPr>
          <w:p w14:paraId="0662A411"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$3,000/month</w:t>
            </w:r>
          </w:p>
        </w:tc>
        <w:tc>
          <w:tcPr>
            <w:tcW w:w="4297" w:type="dxa"/>
          </w:tcPr>
          <w:p w14:paraId="113CC1F9"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Content creation, posting, community management</w:t>
            </w:r>
          </w:p>
        </w:tc>
      </w:tr>
      <w:tr w:rsidR="00A71E5E" w14:paraId="0256DCC5" w14:textId="77777777" w:rsidTr="00A71E5E">
        <w:tc>
          <w:tcPr>
            <w:tcW w:w="4045" w:type="dxa"/>
          </w:tcPr>
          <w:p w14:paraId="4A8867CC" w14:textId="4D26E0D5"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Paid </w:t>
            </w:r>
            <w:r w:rsidR="00763226">
              <w:rPr>
                <w:rFonts w:cs="Arial"/>
                <w:color w:val="404040" w:themeColor="text1" w:themeTint="BF"/>
                <w:sz w:val="28"/>
                <w:szCs w:val="28"/>
              </w:rPr>
              <w:t>s</w:t>
            </w:r>
            <w:r w:rsidRPr="00F77C52">
              <w:rPr>
                <w:rFonts w:cs="Arial"/>
                <w:color w:val="404040" w:themeColor="text1" w:themeTint="BF"/>
                <w:sz w:val="28"/>
                <w:szCs w:val="28"/>
              </w:rPr>
              <w:t xml:space="preserve">ocial </w:t>
            </w:r>
            <w:r w:rsidR="00763226">
              <w:rPr>
                <w:rFonts w:cs="Arial"/>
                <w:color w:val="404040" w:themeColor="text1" w:themeTint="BF"/>
                <w:sz w:val="28"/>
                <w:szCs w:val="28"/>
              </w:rPr>
              <w:t>a</w:t>
            </w:r>
            <w:r w:rsidRPr="00F77C52">
              <w:rPr>
                <w:rFonts w:cs="Arial"/>
                <w:color w:val="404040" w:themeColor="text1" w:themeTint="BF"/>
                <w:sz w:val="28"/>
                <w:szCs w:val="28"/>
              </w:rPr>
              <w:t>dvertising</w:t>
            </w:r>
          </w:p>
        </w:tc>
        <w:tc>
          <w:tcPr>
            <w:tcW w:w="2160" w:type="dxa"/>
          </w:tcPr>
          <w:p w14:paraId="6E02E602"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$1,500/month</w:t>
            </w:r>
          </w:p>
        </w:tc>
        <w:tc>
          <w:tcPr>
            <w:tcW w:w="4297" w:type="dxa"/>
          </w:tcPr>
          <w:p w14:paraId="003EBFF5" w14:textId="7618AB21"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Facebook </w:t>
            </w:r>
            <w:r w:rsidR="00763226">
              <w:rPr>
                <w:rFonts w:cs="Arial"/>
                <w:color w:val="404040" w:themeColor="text1" w:themeTint="BF"/>
                <w:sz w:val="28"/>
                <w:szCs w:val="28"/>
              </w:rPr>
              <w:t>a</w:t>
            </w:r>
            <w:r w:rsidRPr="00F77C52">
              <w:rPr>
                <w:rFonts w:cs="Arial"/>
                <w:color w:val="404040" w:themeColor="text1" w:themeTint="BF"/>
                <w:sz w:val="28"/>
                <w:szCs w:val="28"/>
              </w:rPr>
              <w:t xml:space="preserve">ds, Instagram </w:t>
            </w:r>
            <w:r w:rsidR="00763226">
              <w:rPr>
                <w:rFonts w:cs="Arial"/>
                <w:color w:val="404040" w:themeColor="text1" w:themeTint="BF"/>
                <w:sz w:val="28"/>
                <w:szCs w:val="28"/>
              </w:rPr>
              <w:t>a</w:t>
            </w:r>
            <w:r w:rsidRPr="00F77C52">
              <w:rPr>
                <w:rFonts w:cs="Arial"/>
                <w:color w:val="404040" w:themeColor="text1" w:themeTint="BF"/>
                <w:sz w:val="28"/>
                <w:szCs w:val="28"/>
              </w:rPr>
              <w:t>ds</w:t>
            </w:r>
          </w:p>
        </w:tc>
      </w:tr>
      <w:tr w:rsidR="00A71E5E" w14:paraId="567D3DEA" w14:textId="77777777" w:rsidTr="00A71E5E">
        <w:tc>
          <w:tcPr>
            <w:tcW w:w="4045" w:type="dxa"/>
          </w:tcPr>
          <w:p w14:paraId="59601EF9" w14:textId="1D2B4D1B"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 xml:space="preserve">Influencer </w:t>
            </w:r>
            <w:r w:rsidR="00763226">
              <w:rPr>
                <w:rFonts w:cs="Arial"/>
                <w:color w:val="404040" w:themeColor="text1" w:themeTint="BF"/>
                <w:sz w:val="28"/>
                <w:szCs w:val="28"/>
              </w:rPr>
              <w:t>c</w:t>
            </w:r>
            <w:r w:rsidRPr="00F77C52">
              <w:rPr>
                <w:rFonts w:cs="Arial"/>
                <w:color w:val="404040" w:themeColor="text1" w:themeTint="BF"/>
                <w:sz w:val="28"/>
                <w:szCs w:val="28"/>
              </w:rPr>
              <w:t>ollaborations</w:t>
            </w:r>
          </w:p>
        </w:tc>
        <w:tc>
          <w:tcPr>
            <w:tcW w:w="2160" w:type="dxa"/>
          </w:tcPr>
          <w:p w14:paraId="57912184"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$2,000/month</w:t>
            </w:r>
          </w:p>
        </w:tc>
        <w:tc>
          <w:tcPr>
            <w:tcW w:w="4297" w:type="dxa"/>
          </w:tcPr>
          <w:p w14:paraId="75BFB485"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Influencer outreach and management</w:t>
            </w:r>
          </w:p>
        </w:tc>
      </w:tr>
      <w:tr w:rsidR="00A71E5E" w14:paraId="1530D5E2" w14:textId="77777777" w:rsidTr="00A71E5E">
        <w:tc>
          <w:tcPr>
            <w:tcW w:w="4045" w:type="dxa"/>
          </w:tcPr>
          <w:p w14:paraId="1DBD0D8E" w14:textId="2BEF56AB"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Reporting</w:t>
            </w:r>
            <w:r w:rsidR="00763226">
              <w:rPr>
                <w:rFonts w:cs="Arial"/>
                <w:color w:val="404040" w:themeColor="text1" w:themeTint="BF"/>
                <w:sz w:val="28"/>
                <w:szCs w:val="28"/>
              </w:rPr>
              <w:t xml:space="preserve"> and a</w:t>
            </w:r>
            <w:r w:rsidRPr="00F77C52">
              <w:rPr>
                <w:rFonts w:cs="Arial"/>
                <w:color w:val="404040" w:themeColor="text1" w:themeTint="BF"/>
                <w:sz w:val="28"/>
                <w:szCs w:val="28"/>
              </w:rPr>
              <w:t>nalytics</w:t>
            </w:r>
          </w:p>
        </w:tc>
        <w:tc>
          <w:tcPr>
            <w:tcW w:w="2160" w:type="dxa"/>
          </w:tcPr>
          <w:p w14:paraId="78BDC85D"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$1,000/month</w:t>
            </w:r>
          </w:p>
        </w:tc>
        <w:tc>
          <w:tcPr>
            <w:tcW w:w="4297" w:type="dxa"/>
          </w:tcPr>
          <w:p w14:paraId="23BC9870" w14:textId="77777777" w:rsidR="00A71E5E" w:rsidRPr="00F77C52" w:rsidRDefault="00A71E5E" w:rsidP="00A71E5E">
            <w:pPr>
              <w:pStyle w:val="Heading2"/>
              <w:spacing w:before="60" w:after="60"/>
              <w:rPr>
                <w:b/>
                <w:bCs/>
                <w:color w:val="404040" w:themeColor="text1" w:themeTint="BF"/>
                <w:sz w:val="28"/>
                <w:szCs w:val="28"/>
              </w:rPr>
            </w:pPr>
            <w:r w:rsidRPr="00F77C52">
              <w:rPr>
                <w:rFonts w:cs="Arial"/>
                <w:color w:val="404040" w:themeColor="text1" w:themeTint="BF"/>
                <w:sz w:val="28"/>
                <w:szCs w:val="28"/>
              </w:rPr>
              <w:t>Monthly performance reports</w:t>
            </w:r>
          </w:p>
        </w:tc>
      </w:tr>
    </w:tbl>
    <w:p w14:paraId="4AEE0289" w14:textId="63436777" w:rsidR="00F77C52" w:rsidRPr="00F77C52" w:rsidRDefault="00F77C52" w:rsidP="00F77C52">
      <w:pPr>
        <w:pStyle w:val="Heading2"/>
        <w:rPr>
          <w:b/>
          <w:bCs/>
          <w:color w:val="4A628A"/>
          <w:szCs w:val="24"/>
        </w:rPr>
      </w:pPr>
      <w:r>
        <w:rPr>
          <w:noProof/>
          <w:color w:val="344E41"/>
          <w:sz w:val="36"/>
          <w:szCs w:val="32"/>
        </w:rPr>
        <mc:AlternateContent>
          <mc:Choice Requires="wps">
            <w:drawing>
              <wp:anchor distT="0" distB="0" distL="114300" distR="114300" simplePos="0" relativeHeight="251882496" behindDoc="0" locked="0" layoutInCell="1" allowOverlap="1" wp14:anchorId="10ECEA42" wp14:editId="28C241D6">
                <wp:simplePos x="0" y="0"/>
                <wp:positionH relativeFrom="column">
                  <wp:posOffset>-12700</wp:posOffset>
                </wp:positionH>
                <wp:positionV relativeFrom="paragraph">
                  <wp:posOffset>2410234</wp:posOffset>
                </wp:positionV>
                <wp:extent cx="2154477" cy="400833"/>
                <wp:effectExtent l="0" t="0" r="5080" b="5715"/>
                <wp:wrapNone/>
                <wp:docPr id="799553411"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EA42" id="_x0000_s1046" style="position:absolute;margin-left:-1pt;margin-top:189.8pt;width:169.65pt;height:31.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" fillcolor="#4a628a" stroked="f" strokeweight="1pt">
                <v:stroke joinstyle="miter"/>
                <v:textbo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v:textbox>
              </v:roundrect>
            </w:pict>
          </mc:Fallback>
        </mc:AlternateContent>
      </w:r>
      <w:r w:rsidRPr="00F77C52">
        <w:rPr>
          <w:b/>
          <w:bCs/>
          <w:color w:val="4A628A"/>
          <w:sz w:val="36"/>
          <w:szCs w:val="36"/>
        </w:rPr>
        <w:t>Budget Overview</w:t>
      </w:r>
      <w:r>
        <w:rPr>
          <w:b/>
          <w:bCs/>
          <w:color w:val="4A628A"/>
          <w:sz w:val="36"/>
          <w:szCs w:val="36"/>
        </w:rPr>
        <w:br/>
      </w:r>
      <w:r>
        <w:rPr>
          <w:b/>
          <w:bCs/>
          <w:color w:val="4A628A"/>
          <w:sz w:val="36"/>
          <w:szCs w:val="36"/>
        </w:rPr>
        <w:br/>
      </w:r>
    </w:p>
    <w:tbl>
      <w:tblPr>
        <w:tblStyle w:val="TableGrid"/>
        <w:tblpPr w:leftFromText="180" w:rightFromText="180" w:vertAnchor="text" w:tblpY="9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2250"/>
        <w:gridCol w:w="6457"/>
      </w:tblGrid>
      <w:tr w:rsidR="00A71E5E" w14:paraId="1B480C28" w14:textId="77777777" w:rsidTr="00A71E5E">
        <w:trPr>
          <w:trHeight w:val="364"/>
        </w:trPr>
        <w:tc>
          <w:tcPr>
            <w:tcW w:w="1795" w:type="dxa"/>
            <w:shd w:val="clear" w:color="auto" w:fill="DFF2EB"/>
          </w:tcPr>
          <w:p w14:paraId="36963779" w14:textId="77777777" w:rsidR="00A71E5E" w:rsidRPr="00F77C52" w:rsidRDefault="00A71E5E" w:rsidP="00A71E5E">
            <w:pPr>
              <w:spacing w:before="60" w:after="60"/>
              <w:rPr>
                <w:color w:val="4A628A"/>
                <w:sz w:val="28"/>
                <w:szCs w:val="28"/>
              </w:rPr>
            </w:pPr>
            <w:r w:rsidRPr="00F77C52">
              <w:rPr>
                <w:rFonts w:cs="Arial"/>
                <w:b/>
                <w:bCs/>
                <w:color w:val="4A628A"/>
                <w:sz w:val="28"/>
                <w:szCs w:val="28"/>
              </w:rPr>
              <w:t>Package</w:t>
            </w:r>
          </w:p>
        </w:tc>
        <w:tc>
          <w:tcPr>
            <w:tcW w:w="2250" w:type="dxa"/>
            <w:shd w:val="clear" w:color="auto" w:fill="DFF2EB"/>
          </w:tcPr>
          <w:p w14:paraId="3BDAF1ED" w14:textId="77777777" w:rsidR="00A71E5E" w:rsidRPr="00F77C52" w:rsidRDefault="00A71E5E" w:rsidP="00A71E5E">
            <w:pPr>
              <w:spacing w:before="60" w:after="60"/>
              <w:rPr>
                <w:color w:val="4A628A"/>
                <w:sz w:val="28"/>
                <w:szCs w:val="28"/>
              </w:rPr>
            </w:pPr>
            <w:r w:rsidRPr="00F77C52">
              <w:rPr>
                <w:rFonts w:cs="Arial"/>
                <w:b/>
                <w:bCs/>
                <w:color w:val="4A628A"/>
                <w:sz w:val="28"/>
                <w:szCs w:val="28"/>
              </w:rPr>
              <w:t>Cost</w:t>
            </w:r>
          </w:p>
        </w:tc>
        <w:tc>
          <w:tcPr>
            <w:tcW w:w="6457" w:type="dxa"/>
            <w:shd w:val="clear" w:color="auto" w:fill="DFF2EB"/>
          </w:tcPr>
          <w:p w14:paraId="597FEA30" w14:textId="77777777" w:rsidR="00A71E5E" w:rsidRPr="00F77C52" w:rsidRDefault="00A71E5E" w:rsidP="00A71E5E">
            <w:pPr>
              <w:spacing w:before="60" w:after="60"/>
              <w:rPr>
                <w:color w:val="4A628A"/>
                <w:sz w:val="28"/>
                <w:szCs w:val="28"/>
              </w:rPr>
            </w:pPr>
            <w:r w:rsidRPr="00F77C52">
              <w:rPr>
                <w:rFonts w:cs="Arial"/>
                <w:b/>
                <w:bCs/>
                <w:color w:val="4A628A"/>
                <w:sz w:val="28"/>
                <w:szCs w:val="28"/>
              </w:rPr>
              <w:t>Services Included</w:t>
            </w:r>
          </w:p>
        </w:tc>
      </w:tr>
      <w:tr w:rsidR="00A71E5E" w14:paraId="74721820" w14:textId="77777777" w:rsidTr="00A71E5E">
        <w:tc>
          <w:tcPr>
            <w:tcW w:w="1795" w:type="dxa"/>
            <w:shd w:val="clear" w:color="auto" w:fill="FFF3CC"/>
          </w:tcPr>
          <w:p w14:paraId="36071068"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Basic</w:t>
            </w:r>
          </w:p>
        </w:tc>
        <w:tc>
          <w:tcPr>
            <w:tcW w:w="2250" w:type="dxa"/>
            <w:shd w:val="clear" w:color="auto" w:fill="FFF3CC"/>
          </w:tcPr>
          <w:p w14:paraId="480D3043"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$3,000/month</w:t>
            </w:r>
          </w:p>
        </w:tc>
        <w:tc>
          <w:tcPr>
            <w:tcW w:w="6457" w:type="dxa"/>
            <w:shd w:val="clear" w:color="auto" w:fill="FFF3CC"/>
          </w:tcPr>
          <w:p w14:paraId="3D0142F2"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Social media management, 2 posts/week, basic reporting</w:t>
            </w:r>
          </w:p>
        </w:tc>
      </w:tr>
      <w:tr w:rsidR="00A71E5E" w14:paraId="1912F901" w14:textId="77777777" w:rsidTr="00A71E5E">
        <w:tc>
          <w:tcPr>
            <w:tcW w:w="1795" w:type="dxa"/>
            <w:shd w:val="clear" w:color="auto" w:fill="DEEBF7"/>
          </w:tcPr>
          <w:p w14:paraId="58147823"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Standard</w:t>
            </w:r>
          </w:p>
        </w:tc>
        <w:tc>
          <w:tcPr>
            <w:tcW w:w="2250" w:type="dxa"/>
            <w:shd w:val="clear" w:color="auto" w:fill="DEEBF7"/>
          </w:tcPr>
          <w:p w14:paraId="2451C1F0"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$5,000/month</w:t>
            </w:r>
          </w:p>
        </w:tc>
        <w:tc>
          <w:tcPr>
            <w:tcW w:w="6457" w:type="dxa"/>
            <w:shd w:val="clear" w:color="auto" w:fill="DEEBF7"/>
          </w:tcPr>
          <w:p w14:paraId="6F89EB40"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Social media management, 5 posts/week, paid ads, advanced reporting</w:t>
            </w:r>
          </w:p>
        </w:tc>
      </w:tr>
      <w:tr w:rsidR="00A71E5E" w14:paraId="07211A27" w14:textId="77777777" w:rsidTr="00A71E5E">
        <w:tc>
          <w:tcPr>
            <w:tcW w:w="1795" w:type="dxa"/>
            <w:shd w:val="clear" w:color="auto" w:fill="E2F0DA"/>
          </w:tcPr>
          <w:p w14:paraId="07E74D7E"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Premium</w:t>
            </w:r>
          </w:p>
        </w:tc>
        <w:tc>
          <w:tcPr>
            <w:tcW w:w="2250" w:type="dxa"/>
            <w:shd w:val="clear" w:color="auto" w:fill="E2F0DA"/>
          </w:tcPr>
          <w:p w14:paraId="4F94A21B"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$7,500/month</w:t>
            </w:r>
          </w:p>
        </w:tc>
        <w:tc>
          <w:tcPr>
            <w:tcW w:w="6457" w:type="dxa"/>
            <w:shd w:val="clear" w:color="auto" w:fill="E2F0DA"/>
          </w:tcPr>
          <w:p w14:paraId="141BBCA7" w14:textId="77777777" w:rsidR="00A71E5E" w:rsidRPr="00A71E5E" w:rsidRDefault="00A71E5E" w:rsidP="00A71E5E">
            <w:pPr>
              <w:spacing w:before="60" w:after="60"/>
              <w:rPr>
                <w:color w:val="404040" w:themeColor="text1" w:themeTint="BF"/>
                <w:sz w:val="28"/>
                <w:szCs w:val="28"/>
              </w:rPr>
            </w:pPr>
            <w:r w:rsidRPr="00A71E5E">
              <w:rPr>
                <w:rFonts w:cs="Arial"/>
                <w:color w:val="404040" w:themeColor="text1" w:themeTint="BF"/>
                <w:sz w:val="28"/>
                <w:szCs w:val="28"/>
              </w:rPr>
              <w:t>Standard package + influencer management, real-time reporting</w:t>
            </w:r>
          </w:p>
        </w:tc>
      </w:tr>
    </w:tbl>
    <w:p w14:paraId="3AA858CB" w14:textId="0B1F9F90" w:rsidR="00F77C52" w:rsidRDefault="00F77C52" w:rsidP="00F77C52"/>
    <w:p w14:paraId="4A75F2DD" w14:textId="05718157" w:rsidR="00F77C52" w:rsidRPr="00F9073C" w:rsidRDefault="00F9073C" w:rsidP="00F9073C">
      <w:pPr>
        <w:pStyle w:val="Heading2"/>
        <w:rPr>
          <w:b/>
          <w:bCs/>
          <w:color w:val="4A628A"/>
          <w:sz w:val="36"/>
          <w:szCs w:val="36"/>
        </w:rPr>
      </w:pPr>
      <w:r w:rsidRPr="00F9073C">
        <w:rPr>
          <w:b/>
          <w:bCs/>
          <w:color w:val="4A628A"/>
          <w:sz w:val="36"/>
          <w:szCs w:val="36"/>
        </w:rPr>
        <w:t>Performance Metrics</w:t>
      </w:r>
    </w:p>
    <w:p w14:paraId="0EB818DE" w14:textId="36C025B2" w:rsidR="00F77C52" w:rsidRDefault="00F9073C" w:rsidP="00F77C52">
      <w:pPr>
        <w:rPr>
          <w:color w:val="4A628A"/>
          <w:sz w:val="28"/>
          <w:szCs w:val="28"/>
        </w:rPr>
      </w:pPr>
      <w:r w:rsidRPr="00F9073C">
        <w:rPr>
          <w:color w:val="4A628A"/>
          <w:sz w:val="28"/>
          <w:szCs w:val="28"/>
        </w:rPr>
        <w:t>We will track and report the following KPIs: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5"/>
        <w:gridCol w:w="3780"/>
        <w:gridCol w:w="3937"/>
      </w:tblGrid>
      <w:tr w:rsidR="00F9073C" w14:paraId="407E3207" w14:textId="77777777" w:rsidTr="00F9073C">
        <w:tc>
          <w:tcPr>
            <w:tcW w:w="2785" w:type="dxa"/>
            <w:shd w:val="clear" w:color="auto" w:fill="DFF2EB"/>
          </w:tcPr>
          <w:p w14:paraId="07A8FB36" w14:textId="6B5A5A89" w:rsidR="00F9073C" w:rsidRPr="00F9073C" w:rsidRDefault="00F9073C" w:rsidP="00F9073C">
            <w:pPr>
              <w:rPr>
                <w:color w:val="4A628A"/>
                <w:sz w:val="28"/>
                <w:szCs w:val="28"/>
              </w:rPr>
            </w:pPr>
            <w:r w:rsidRPr="00F9073C">
              <w:rPr>
                <w:rFonts w:cs="Arial"/>
                <w:b/>
                <w:bCs/>
                <w:color w:val="4A628A"/>
                <w:sz w:val="28"/>
                <w:szCs w:val="28"/>
              </w:rPr>
              <w:t>KPI</w:t>
            </w:r>
          </w:p>
        </w:tc>
        <w:tc>
          <w:tcPr>
            <w:tcW w:w="3780" w:type="dxa"/>
            <w:shd w:val="clear" w:color="auto" w:fill="DFF2EB"/>
          </w:tcPr>
          <w:p w14:paraId="78B9F465" w14:textId="04502ED0" w:rsidR="00F9073C" w:rsidRPr="00F9073C" w:rsidRDefault="00F9073C" w:rsidP="00F9073C">
            <w:pPr>
              <w:rPr>
                <w:color w:val="4A628A"/>
                <w:sz w:val="28"/>
                <w:szCs w:val="28"/>
              </w:rPr>
            </w:pPr>
            <w:r w:rsidRPr="00F9073C">
              <w:rPr>
                <w:rFonts w:cs="Arial"/>
                <w:b/>
                <w:bCs/>
                <w:color w:val="4A628A"/>
                <w:sz w:val="28"/>
                <w:szCs w:val="28"/>
              </w:rPr>
              <w:t>Target</w:t>
            </w:r>
          </w:p>
        </w:tc>
        <w:tc>
          <w:tcPr>
            <w:tcW w:w="3937" w:type="dxa"/>
            <w:shd w:val="clear" w:color="auto" w:fill="DFF2EB"/>
          </w:tcPr>
          <w:p w14:paraId="10E1C639" w14:textId="13208A67" w:rsidR="00F9073C" w:rsidRPr="00F9073C" w:rsidRDefault="00F9073C" w:rsidP="00F9073C">
            <w:pPr>
              <w:rPr>
                <w:color w:val="4A628A"/>
                <w:sz w:val="28"/>
                <w:szCs w:val="28"/>
              </w:rPr>
            </w:pPr>
            <w:r w:rsidRPr="00F9073C">
              <w:rPr>
                <w:rFonts w:cs="Arial"/>
                <w:b/>
                <w:bCs/>
                <w:color w:val="4A628A"/>
                <w:sz w:val="28"/>
                <w:szCs w:val="28"/>
              </w:rPr>
              <w:t>Reporting Method</w:t>
            </w:r>
          </w:p>
        </w:tc>
      </w:tr>
      <w:tr w:rsidR="00F9073C" w14:paraId="157EE8DA" w14:textId="77777777" w:rsidTr="00F9073C">
        <w:trPr>
          <w:trHeight w:val="687"/>
        </w:trPr>
        <w:tc>
          <w:tcPr>
            <w:tcW w:w="2785" w:type="dxa"/>
          </w:tcPr>
          <w:p w14:paraId="44520EA9" w14:textId="0831399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Engagement </w:t>
            </w:r>
            <w:r w:rsidR="00763226">
              <w:rPr>
                <w:rFonts w:cs="Arial"/>
                <w:color w:val="404040" w:themeColor="text1" w:themeTint="BF"/>
                <w:sz w:val="28"/>
                <w:szCs w:val="28"/>
              </w:rPr>
              <w:t>r</w:t>
            </w:r>
            <w:r w:rsidRPr="00A71E5E">
              <w:rPr>
                <w:rFonts w:cs="Arial"/>
                <w:color w:val="404040" w:themeColor="text1" w:themeTint="BF"/>
                <w:sz w:val="28"/>
                <w:szCs w:val="28"/>
              </w:rPr>
              <w:t>ate</w:t>
            </w:r>
          </w:p>
        </w:tc>
        <w:tc>
          <w:tcPr>
            <w:tcW w:w="3780" w:type="dxa"/>
          </w:tcPr>
          <w:p w14:paraId="1B093440" w14:textId="21D9374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5%</w:t>
            </w:r>
          </w:p>
        </w:tc>
        <w:tc>
          <w:tcPr>
            <w:tcW w:w="3937" w:type="dxa"/>
          </w:tcPr>
          <w:p w14:paraId="4B264055" w14:textId="2529780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Monthly reports, platform analytics</w:t>
            </w:r>
          </w:p>
        </w:tc>
      </w:tr>
      <w:tr w:rsidR="00F9073C" w14:paraId="6C513A36" w14:textId="77777777" w:rsidTr="00F9073C">
        <w:trPr>
          <w:trHeight w:val="687"/>
        </w:trPr>
        <w:tc>
          <w:tcPr>
            <w:tcW w:w="2785" w:type="dxa"/>
          </w:tcPr>
          <w:p w14:paraId="40B7C338" w14:textId="59316B1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Follower </w:t>
            </w:r>
            <w:r w:rsidR="00763226">
              <w:rPr>
                <w:rFonts w:cs="Arial"/>
                <w:color w:val="404040" w:themeColor="text1" w:themeTint="BF"/>
                <w:sz w:val="28"/>
                <w:szCs w:val="28"/>
              </w:rPr>
              <w:t>g</w:t>
            </w:r>
            <w:r w:rsidRPr="00A71E5E">
              <w:rPr>
                <w:rFonts w:cs="Arial"/>
                <w:color w:val="404040" w:themeColor="text1" w:themeTint="BF"/>
                <w:sz w:val="28"/>
                <w:szCs w:val="28"/>
              </w:rPr>
              <w:t>rowth</w:t>
            </w:r>
          </w:p>
        </w:tc>
        <w:tc>
          <w:tcPr>
            <w:tcW w:w="3780" w:type="dxa"/>
          </w:tcPr>
          <w:p w14:paraId="64C914E2" w14:textId="2E0C2A8D"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3,000 new followers in 6 months</w:t>
            </w:r>
          </w:p>
        </w:tc>
        <w:tc>
          <w:tcPr>
            <w:tcW w:w="3937" w:type="dxa"/>
          </w:tcPr>
          <w:p w14:paraId="1132FE44" w14:textId="23C9204B"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Monthly growth tracking</w:t>
            </w:r>
          </w:p>
        </w:tc>
      </w:tr>
      <w:tr w:rsidR="00F9073C" w14:paraId="6DC46038" w14:textId="77777777" w:rsidTr="00F9073C">
        <w:trPr>
          <w:trHeight w:val="687"/>
        </w:trPr>
        <w:tc>
          <w:tcPr>
            <w:tcW w:w="2785" w:type="dxa"/>
          </w:tcPr>
          <w:p w14:paraId="03331CB6" w14:textId="1B0F8EFA"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Lead </w:t>
            </w:r>
            <w:r w:rsidR="00763226">
              <w:rPr>
                <w:rFonts w:cs="Arial"/>
                <w:color w:val="404040" w:themeColor="text1" w:themeTint="BF"/>
                <w:sz w:val="28"/>
                <w:szCs w:val="28"/>
              </w:rPr>
              <w:t>g</w:t>
            </w:r>
            <w:r w:rsidRPr="00A71E5E">
              <w:rPr>
                <w:rFonts w:cs="Arial"/>
                <w:color w:val="404040" w:themeColor="text1" w:themeTint="BF"/>
                <w:sz w:val="28"/>
                <w:szCs w:val="28"/>
              </w:rPr>
              <w:t>eneration</w:t>
            </w:r>
          </w:p>
        </w:tc>
        <w:tc>
          <w:tcPr>
            <w:tcW w:w="3780" w:type="dxa"/>
          </w:tcPr>
          <w:p w14:paraId="5AE12597" w14:textId="763B786B"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50 new leads/month</w:t>
            </w:r>
          </w:p>
        </w:tc>
        <w:tc>
          <w:tcPr>
            <w:tcW w:w="3937" w:type="dxa"/>
          </w:tcPr>
          <w:p w14:paraId="0A6C09E6" w14:textId="62879F2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Integrated CRM data</w:t>
            </w:r>
          </w:p>
        </w:tc>
      </w:tr>
      <w:tr w:rsidR="00F9073C" w14:paraId="037BE444" w14:textId="77777777" w:rsidTr="00F9073C">
        <w:trPr>
          <w:trHeight w:val="687"/>
        </w:trPr>
        <w:tc>
          <w:tcPr>
            <w:tcW w:w="2785" w:type="dxa"/>
          </w:tcPr>
          <w:p w14:paraId="21AC2FDE" w14:textId="1D771FD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Website </w:t>
            </w:r>
            <w:r w:rsidR="00763226">
              <w:rPr>
                <w:rFonts w:cs="Arial"/>
                <w:color w:val="404040" w:themeColor="text1" w:themeTint="BF"/>
                <w:sz w:val="28"/>
                <w:szCs w:val="28"/>
              </w:rPr>
              <w:t>t</w:t>
            </w:r>
            <w:r w:rsidRPr="00A71E5E">
              <w:rPr>
                <w:rFonts w:cs="Arial"/>
                <w:color w:val="404040" w:themeColor="text1" w:themeTint="BF"/>
                <w:sz w:val="28"/>
                <w:szCs w:val="28"/>
              </w:rPr>
              <w:t>raffic</w:t>
            </w:r>
          </w:p>
        </w:tc>
        <w:tc>
          <w:tcPr>
            <w:tcW w:w="3780" w:type="dxa"/>
          </w:tcPr>
          <w:p w14:paraId="65B5244C" w14:textId="2D462A8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1,000 visits from social platforms</w:t>
            </w:r>
          </w:p>
        </w:tc>
        <w:tc>
          <w:tcPr>
            <w:tcW w:w="3937" w:type="dxa"/>
          </w:tcPr>
          <w:p w14:paraId="713E70D7" w14:textId="77D97D96"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Google Analytics</w:t>
            </w:r>
          </w:p>
        </w:tc>
      </w:tr>
    </w:tbl>
    <w:p w14:paraId="783FA1F4" w14:textId="77777777" w:rsidR="00A71E5E" w:rsidRDefault="00A71E5E" w:rsidP="00F77C52">
      <w:pPr>
        <w:rPr>
          <w:color w:val="4A628A"/>
          <w:sz w:val="28"/>
          <w:szCs w:val="28"/>
        </w:rPr>
      </w:pPr>
      <w:r>
        <w:rPr>
          <w:color w:val="4A628A"/>
          <w:sz w:val="28"/>
          <w:szCs w:val="28"/>
        </w:rPr>
        <w:br/>
      </w:r>
    </w:p>
    <w:p w14:paraId="6198B91F" w14:textId="74820794" w:rsidR="00F9073C" w:rsidRDefault="00A71E5E" w:rsidP="00F77C52">
      <w:pPr>
        <w:rPr>
          <w:b/>
          <w:bCs/>
          <w:color w:val="4A628A"/>
          <w:sz w:val="28"/>
          <w:szCs w:val="28"/>
        </w:rPr>
      </w:pPr>
      <w:r w:rsidRPr="00A71E5E">
        <w:rPr>
          <w:b/>
          <w:bCs/>
          <w:noProof/>
          <w:color w:val="4A628A"/>
          <w:sz w:val="28"/>
          <w:szCs w:val="28"/>
        </w:rPr>
        <w:lastRenderedPageBreak/>
        <mc:AlternateContent>
          <mc:Choice Requires="wps">
            <w:drawing>
              <wp:anchor distT="0" distB="0" distL="114300" distR="114300" simplePos="0" relativeHeight="251884544" behindDoc="0" locked="0" layoutInCell="1" allowOverlap="1" wp14:anchorId="3B69BA64" wp14:editId="62A9997F">
                <wp:simplePos x="0" y="0"/>
                <wp:positionH relativeFrom="column">
                  <wp:posOffset>-113665</wp:posOffset>
                </wp:positionH>
                <wp:positionV relativeFrom="paragraph">
                  <wp:posOffset>446457</wp:posOffset>
                </wp:positionV>
                <wp:extent cx="3118981" cy="2141516"/>
                <wp:effectExtent l="0" t="0" r="5715" b="5080"/>
                <wp:wrapNone/>
                <wp:docPr id="346244633" name="Text Box 57"/>
                <wp:cNvGraphicFramePr/>
                <a:graphic xmlns:a="http://schemas.openxmlformats.org/drawingml/2006/main">
                  <a:graphicData uri="http://schemas.microsoft.com/office/word/2010/wordprocessingShape">
                    <wps:wsp>
                      <wps:cNvSpPr txBox="1"/>
                      <wps:spPr>
                        <a:xfrm>
                          <a:off x="0" y="0"/>
                          <a:ext cx="3118981" cy="2141516"/>
                        </a:xfrm>
                        <a:prstGeom prst="rect">
                          <a:avLst/>
                        </a:prstGeom>
                        <a:solidFill>
                          <a:schemeClr val="lt1"/>
                        </a:solidFill>
                        <a:ln w="6350">
                          <a:noFill/>
                        </a:ln>
                      </wps:spPr>
                      <wps:txbx>
                        <w:txbxContent>
                          <w:p w14:paraId="11A7BB85" w14:textId="007E5877"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Detailed breakdown of performance, insights, and recommendations.</w:t>
                            </w:r>
                            <w:r w:rsidRPr="00A71E5E">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Deep-dive analysis to adjust strategy based on evolving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9BA64" id="Text Box 57" o:spid="_x0000_s1047" type="#_x0000_t202" style="position:absolute;margin-left:-8.95pt;margin-top:35.15pt;width:245.6pt;height:168.6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" fillcolor="white [3201]" stroked="f" strokeweight=".5pt">
                <v:textbox>
                  <w:txbxContent>
                    <w:p w14:paraId="11A7BB85" w14:textId="007E5877"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t>Detailed breakdown of performance, insights, and recommendations.</w:t>
                      </w:r>
                      <w:r w:rsidRPr="00A71E5E">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r w:rsidRPr="00A71E5E">
                        <w:rPr>
                          <w:color w:val="404040" w:themeColor="text1" w:themeTint="BF"/>
                          <w:sz w:val="28"/>
                          <w:szCs w:val="28"/>
                        </w:rPr>
                        <w:t>Deep-dive analysis to adjust strategy based on evolving trends.</w:t>
                      </w:r>
                    </w:p>
                  </w:txbxContent>
                </v:textbox>
              </v:shape>
            </w:pict>
          </mc:Fallback>
        </mc:AlternateContent>
      </w:r>
      <w:r w:rsidRPr="00A71E5E">
        <w:rPr>
          <w:b/>
          <w:bCs/>
          <w:noProof/>
          <w:color w:val="4A628A"/>
          <w:sz w:val="28"/>
          <w:szCs w:val="28"/>
        </w:rPr>
        <w:drawing>
          <wp:anchor distT="0" distB="0" distL="114300" distR="114300" simplePos="0" relativeHeight="251883520" behindDoc="0" locked="0" layoutInCell="1" allowOverlap="1" wp14:anchorId="12CC5E4C" wp14:editId="52203FBC">
            <wp:simplePos x="0" y="0"/>
            <wp:positionH relativeFrom="column">
              <wp:posOffset>3079985</wp:posOffset>
            </wp:positionH>
            <wp:positionV relativeFrom="paragraph">
              <wp:posOffset>245745</wp:posOffset>
            </wp:positionV>
            <wp:extent cx="3388313" cy="2254685"/>
            <wp:effectExtent l="12700" t="0" r="15875" b="666750"/>
            <wp:wrapNone/>
            <wp:docPr id="1074238373" name="Picture 56" descr="Person pointing a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8373" name="Picture 1074238373" descr="Person pointing at pap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313" cy="225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71E5E">
        <w:rPr>
          <w:b/>
          <w:bCs/>
          <w:color w:val="4A628A"/>
          <w:sz w:val="28"/>
          <w:szCs w:val="28"/>
        </w:rPr>
        <w:t>Reporting Schedule:</w:t>
      </w:r>
      <w:r w:rsidRPr="00A71E5E">
        <w:rPr>
          <w:b/>
          <w:bCs/>
          <w:color w:val="4A628A"/>
          <w:sz w:val="28"/>
          <w:szCs w:val="28"/>
        </w:rPr>
        <w:br/>
      </w:r>
      <w:r w:rsidRPr="00A71E5E">
        <w:rPr>
          <w:b/>
          <w:bCs/>
          <w:color w:val="4A628A"/>
          <w:sz w:val="28"/>
          <w:szCs w:val="28"/>
        </w:rPr>
        <w:br/>
      </w:r>
    </w:p>
    <w:p w14:paraId="07986BFC" w14:textId="77777777" w:rsidR="00A71E5E" w:rsidRDefault="00A71E5E" w:rsidP="00F77C52">
      <w:pPr>
        <w:rPr>
          <w:b/>
          <w:bCs/>
          <w:color w:val="4A628A"/>
          <w:sz w:val="28"/>
          <w:szCs w:val="28"/>
        </w:rPr>
      </w:pPr>
    </w:p>
    <w:p w14:paraId="4C87180D" w14:textId="77777777" w:rsidR="00A71E5E" w:rsidRDefault="00A71E5E" w:rsidP="00F77C52">
      <w:pPr>
        <w:rPr>
          <w:b/>
          <w:bCs/>
          <w:color w:val="4A628A"/>
          <w:sz w:val="28"/>
          <w:szCs w:val="28"/>
        </w:rPr>
      </w:pPr>
    </w:p>
    <w:p w14:paraId="5B862624" w14:textId="77777777" w:rsidR="00A71E5E" w:rsidRDefault="00A71E5E" w:rsidP="00F77C52">
      <w:pPr>
        <w:rPr>
          <w:b/>
          <w:bCs/>
          <w:color w:val="4A628A"/>
          <w:sz w:val="28"/>
          <w:szCs w:val="28"/>
        </w:rPr>
      </w:pPr>
    </w:p>
    <w:p w14:paraId="538A5CBA" w14:textId="77777777" w:rsidR="00BA51BB" w:rsidRDefault="00BA51BB" w:rsidP="00F77C52">
      <w:pPr>
        <w:rPr>
          <w:b/>
          <w:bCs/>
          <w:color w:val="4A628A"/>
          <w:sz w:val="28"/>
          <w:szCs w:val="28"/>
        </w:rPr>
      </w:pPr>
    </w:p>
    <w:p w14:paraId="6A0DCF39" w14:textId="77777777" w:rsidR="00BA51BB" w:rsidRDefault="00BA51BB" w:rsidP="00F77C52">
      <w:pPr>
        <w:rPr>
          <w:b/>
          <w:bCs/>
          <w:color w:val="4A628A"/>
          <w:sz w:val="28"/>
          <w:szCs w:val="28"/>
        </w:rPr>
      </w:pPr>
    </w:p>
    <w:p w14:paraId="090A4946" w14:textId="77777777" w:rsidR="00BA51BB" w:rsidRDefault="00BA51BB" w:rsidP="00F77C52">
      <w:pPr>
        <w:rPr>
          <w:b/>
          <w:bCs/>
          <w:color w:val="4A628A"/>
          <w:sz w:val="28"/>
          <w:szCs w:val="28"/>
        </w:rPr>
      </w:pPr>
    </w:p>
    <w:p w14:paraId="0AD9E0C9" w14:textId="77777777" w:rsidR="00BA51BB" w:rsidRDefault="00BA51BB" w:rsidP="00F77C52">
      <w:pPr>
        <w:rPr>
          <w:b/>
          <w:bCs/>
          <w:color w:val="4A628A"/>
          <w:sz w:val="28"/>
          <w:szCs w:val="28"/>
        </w:rPr>
      </w:pPr>
    </w:p>
    <w:p w14:paraId="4C575B48" w14:textId="3C2CAF68" w:rsidR="00BA51BB" w:rsidRPr="001871BC" w:rsidRDefault="00BA51BB" w:rsidP="00BA51BB">
      <w:pPr>
        <w:pStyle w:val="Heading2"/>
        <w:rPr>
          <w:b/>
          <w:bCs/>
          <w:color w:val="4A628A"/>
          <w:sz w:val="36"/>
          <w:szCs w:val="36"/>
        </w:rPr>
      </w:pPr>
      <w:r w:rsidRPr="001871BC">
        <w:rPr>
          <w:b/>
          <w:bCs/>
          <w:color w:val="4A628A"/>
          <w:sz w:val="36"/>
          <w:szCs w:val="36"/>
        </w:rPr>
        <w:t>Client Wins</w:t>
      </w:r>
    </w:p>
    <w:p w14:paraId="684E9D49" w14:textId="12335032" w:rsidR="0051198F" w:rsidRDefault="001871BC" w:rsidP="0051198F">
      <w:pPr>
        <w:pStyle w:val="Heading2"/>
      </w:pPr>
      <w:r>
        <w:rPr>
          <w:bCs/>
          <w:noProof/>
          <w:color w:val="404040" w:themeColor="text1" w:themeTint="BF"/>
          <w:szCs w:val="20"/>
        </w:rPr>
        <mc:AlternateContent>
          <mc:Choice Requires="wps">
            <w:drawing>
              <wp:anchor distT="0" distB="0" distL="114300" distR="114300" simplePos="0" relativeHeight="251886592" behindDoc="0" locked="0" layoutInCell="1" allowOverlap="1" wp14:anchorId="58734369" wp14:editId="108B4A35">
                <wp:simplePos x="0" y="0"/>
                <wp:positionH relativeFrom="column">
                  <wp:posOffset>0</wp:posOffset>
                </wp:positionH>
                <wp:positionV relativeFrom="paragraph">
                  <wp:posOffset>12700</wp:posOffset>
                </wp:positionV>
                <wp:extent cx="3313289" cy="438856"/>
                <wp:effectExtent l="50800" t="12700" r="52705" b="94615"/>
                <wp:wrapNone/>
                <wp:docPr id="689947992"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5E8937" w14:textId="0E8FFF59" w:rsidR="001871BC" w:rsidRPr="001871BC" w:rsidRDefault="001871BC" w:rsidP="001871BC">
                            <w:pPr>
                              <w:jc w:val="center"/>
                              <w:rPr>
                                <w:color w:val="4A628A"/>
                                <w:sz w:val="36"/>
                                <w:szCs w:val="44"/>
                              </w:rPr>
                            </w:pPr>
                            <w:r w:rsidRPr="001871BC">
                              <w:rPr>
                                <w:rFonts w:cs="Arial"/>
                                <w:b/>
                                <w:bCs/>
                                <w:color w:val="4A628A"/>
                                <w:sz w:val="28"/>
                                <w:szCs w:val="28"/>
                              </w:rPr>
                              <w:t>Client A – E-Commerce Brand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4369" id="_x0000_t116" coordsize="21600,21600" o:spt="116" path="m3475,qx,10800,3475,21600l18125,21600qx21600,10800,18125,xe">
                <v:stroke joinstyle="miter"/>
                <v:path gradientshapeok="t" o:connecttype="rect" textboxrect="1018,3163,20582,18437"/>
              </v:shapetype>
              <v:shape id="Terminator 24" o:spid="_x0000_s1048" type="#_x0000_t116" style="position:absolute;margin-left:0;margin-top:1pt;width:260.9pt;height:34.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" fillcolor="#dff2eb" stroked="f" strokeweight="1pt">
                <v:shadow on="t" color="#4a628a" opacity="26214f" origin=",-.5" offset="0,3pt"/>
                <v:textbox>
                  <w:txbxContent>
                    <w:p w14:paraId="2A5E8937" w14:textId="0E8FFF59" w:rsidR="001871BC" w:rsidRPr="001871BC" w:rsidRDefault="001871BC" w:rsidP="001871BC">
                      <w:pPr>
                        <w:jc w:val="center"/>
                        <w:rPr>
                          <w:color w:val="4A628A"/>
                          <w:sz w:val="36"/>
                          <w:szCs w:val="44"/>
                        </w:rPr>
                      </w:pPr>
                      <w:r w:rsidRPr="001871BC">
                        <w:rPr>
                          <w:rFonts w:cs="Arial"/>
                          <w:b/>
                          <w:bCs/>
                          <w:color w:val="4A628A"/>
                          <w:sz w:val="28"/>
                          <w:szCs w:val="28"/>
                        </w:rPr>
                        <w:t xml:space="preserve">Client A – E-Commerce </w:t>
                      </w:r>
                      <w:r w:rsidRPr="001871BC">
                        <w:rPr>
                          <w:rFonts w:cs="Arial"/>
                          <w:b/>
                          <w:bCs/>
                          <w:color w:val="4A628A"/>
                          <w:sz w:val="28"/>
                          <w:szCs w:val="28"/>
                        </w:rPr>
                        <w:t>Brand</w:t>
                      </w:r>
                    </w:p>
                  </w:txbxContent>
                </v:textbox>
              </v:shape>
            </w:pict>
          </mc:Fallback>
        </mc:AlternateContent>
      </w:r>
    </w:p>
    <w:p w14:paraId="78D12FBA" w14:textId="3E2BA2CB" w:rsidR="00BA51BB" w:rsidRPr="00BA51BB" w:rsidRDefault="00BA51BB" w:rsidP="00BA51BB"/>
    <w:p w14:paraId="120BEC2B" w14:textId="1FE5F58C" w:rsidR="0051198F" w:rsidRDefault="0051198F" w:rsidP="0051198F">
      <w:pPr>
        <w:pStyle w:val="Heading2"/>
      </w:pPr>
    </w:p>
    <w:p w14:paraId="64B1A992" w14:textId="3E17A58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Low engagement and stagnant sales.</w:t>
      </w:r>
      <w:r w:rsidRPr="00D63EF7">
        <w:rPr>
          <w:rFonts w:ascii="Century Gothic" w:hAnsi="Century Gothic"/>
          <w:color w:val="404040" w:themeColor="text1" w:themeTint="BF"/>
          <w:sz w:val="28"/>
          <w:szCs w:val="28"/>
        </w:rPr>
        <w:br/>
      </w:r>
    </w:p>
    <w:p w14:paraId="0EC33563" w14:textId="5BB9A539"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Implemented Instagram influencer campaigns and targeted Facebook ads.</w:t>
      </w:r>
      <w:r w:rsidRPr="00D63EF7">
        <w:rPr>
          <w:rFonts w:ascii="Century Gothic" w:hAnsi="Century Gothic"/>
          <w:color w:val="404040" w:themeColor="text1" w:themeTint="BF"/>
          <w:sz w:val="28"/>
          <w:szCs w:val="28"/>
        </w:rPr>
        <w:br/>
      </w:r>
    </w:p>
    <w:p w14:paraId="71E3C74A" w14:textId="5D6D084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25% increase in engagement and 40% sales growth in 6 months.</w:t>
      </w:r>
    </w:p>
    <w:p w14:paraId="2EF6A954" w14:textId="559838F2" w:rsidR="001871BC" w:rsidRDefault="001871BC" w:rsidP="001871BC">
      <w:r>
        <w:rPr>
          <w:bCs/>
          <w:noProof/>
          <w:color w:val="404040" w:themeColor="text1" w:themeTint="BF"/>
          <w:szCs w:val="20"/>
        </w:rPr>
        <mc:AlternateContent>
          <mc:Choice Requires="wps">
            <w:drawing>
              <wp:anchor distT="0" distB="0" distL="114300" distR="114300" simplePos="0" relativeHeight="251888640" behindDoc="0" locked="0" layoutInCell="1" allowOverlap="1" wp14:anchorId="60A2AF35" wp14:editId="32BEFD4B">
                <wp:simplePos x="0" y="0"/>
                <wp:positionH relativeFrom="column">
                  <wp:posOffset>1452</wp:posOffset>
                </wp:positionH>
                <wp:positionV relativeFrom="paragraph">
                  <wp:posOffset>76174</wp:posOffset>
                </wp:positionV>
                <wp:extent cx="3313289" cy="438856"/>
                <wp:effectExtent l="50800" t="12700" r="52705" b="94615"/>
                <wp:wrapNone/>
                <wp:docPr id="1452747536"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203ED9E" w14:textId="74CB6E4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 </w:t>
                            </w:r>
                            <w:r>
                              <w:rPr>
                                <w:rFonts w:cs="Arial"/>
                                <w:b/>
                                <w:bCs/>
                                <w:color w:val="4A628A"/>
                                <w:sz w:val="28"/>
                                <w:szCs w:val="28"/>
                              </w:rPr>
                              <w:t>B2B SaaS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AF35" id="_x0000_s1049" type="#_x0000_t116" style="position:absolute;margin-left:.1pt;margin-top:6pt;width:260.9pt;height:3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" fillcolor="#dff2eb" stroked="f" strokeweight="1pt">
                <v:shadow on="t" color="#4a628a" opacity="26214f" origin=",-.5" offset="0,3pt"/>
                <v:textbox>
                  <w:txbxContent>
                    <w:p w14:paraId="3203ED9E" w14:textId="74CB6E4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 </w:t>
                      </w:r>
                      <w:r>
                        <w:rPr>
                          <w:rFonts w:cs="Arial"/>
                          <w:b/>
                          <w:bCs/>
                          <w:color w:val="4A628A"/>
                          <w:sz w:val="28"/>
                          <w:szCs w:val="28"/>
                        </w:rPr>
                        <w:t>B2B SaaS Company</w:t>
                      </w:r>
                    </w:p>
                  </w:txbxContent>
                </v:textbox>
              </v:shape>
            </w:pict>
          </mc:Fallback>
        </mc:AlternateContent>
      </w:r>
    </w:p>
    <w:p w14:paraId="78FAE9F6" w14:textId="77777777" w:rsidR="001871BC" w:rsidRDefault="001871BC" w:rsidP="001871BC"/>
    <w:p w14:paraId="2951799D" w14:textId="77777777" w:rsidR="001871BC" w:rsidRPr="001871BC" w:rsidRDefault="001871BC" w:rsidP="001871BC"/>
    <w:p w14:paraId="5EA6D8AF" w14:textId="001E673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Minimal LinkedIn presence.</w:t>
      </w:r>
      <w:r w:rsidRPr="00D63EF7">
        <w:rPr>
          <w:rFonts w:ascii="Century Gothic" w:hAnsi="Century Gothic"/>
          <w:color w:val="404040" w:themeColor="text1" w:themeTint="BF"/>
          <w:sz w:val="28"/>
          <w:szCs w:val="28"/>
        </w:rPr>
        <w:br/>
      </w:r>
    </w:p>
    <w:p w14:paraId="41D39F58" w14:textId="4EFB4747"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Developed a content calendar with industry-focused articles and infographics.</w:t>
      </w:r>
      <w:r w:rsidRPr="00D63EF7">
        <w:rPr>
          <w:rFonts w:ascii="Century Gothic" w:hAnsi="Century Gothic"/>
          <w:color w:val="404040" w:themeColor="text1" w:themeTint="BF"/>
          <w:sz w:val="28"/>
          <w:szCs w:val="28"/>
        </w:rPr>
        <w:br/>
      </w:r>
    </w:p>
    <w:p w14:paraId="6E94D0C7" w14:textId="1E971A52"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30% follower growth and 50 high-quality leads within 3 months.</w:t>
      </w:r>
    </w:p>
    <w:p w14:paraId="2A32B67D" w14:textId="03166E59" w:rsidR="00A71E5E" w:rsidRPr="0055629A" w:rsidRDefault="0055629A" w:rsidP="0055629A">
      <w:pPr>
        <w:pStyle w:val="Heading2"/>
        <w:rPr>
          <w:b/>
          <w:bCs/>
          <w:color w:val="4A628A"/>
          <w:sz w:val="36"/>
          <w:szCs w:val="36"/>
        </w:rPr>
      </w:pPr>
      <w:r w:rsidRPr="0055629A">
        <w:rPr>
          <w:b/>
          <w:bCs/>
          <w:color w:val="4A628A"/>
          <w:sz w:val="36"/>
          <w:szCs w:val="36"/>
        </w:rPr>
        <w:lastRenderedPageBreak/>
        <w:t>Team Introduction</w:t>
      </w:r>
    </w:p>
    <w:p w14:paraId="7DFF9C68" w14:textId="1C3648EE" w:rsidR="00A71E5E" w:rsidRPr="00A71E5E" w:rsidRDefault="0055629A" w:rsidP="0051198F">
      <w:pPr>
        <w:pStyle w:val="Heading2"/>
      </w:pPr>
      <w:r>
        <w:rPr>
          <w:noProof/>
        </w:rPr>
        <mc:AlternateContent>
          <mc:Choice Requires="wps">
            <w:drawing>
              <wp:anchor distT="0" distB="0" distL="114300" distR="114300" simplePos="0" relativeHeight="251889664" behindDoc="0" locked="0" layoutInCell="1" allowOverlap="1" wp14:anchorId="343F3CBB" wp14:editId="50E8A735">
                <wp:simplePos x="0" y="0"/>
                <wp:positionH relativeFrom="column">
                  <wp:posOffset>-175895</wp:posOffset>
                </wp:positionH>
                <wp:positionV relativeFrom="paragraph">
                  <wp:posOffset>139518</wp:posOffset>
                </wp:positionV>
                <wp:extent cx="2429353" cy="2166664"/>
                <wp:effectExtent l="50800" t="12700" r="47625" b="93980"/>
                <wp:wrapNone/>
                <wp:docPr id="1221193911"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7787C1" w14:textId="38E3BD70" w:rsidR="0055629A" w:rsidRPr="0055629A" w:rsidRDefault="0055629A" w:rsidP="0055629A">
                            <w:pPr>
                              <w:jc w:val="center"/>
                              <w:rPr>
                                <w:sz w:val="32"/>
                                <w:szCs w:val="40"/>
                              </w:rPr>
                            </w:pPr>
                            <w:r w:rsidRPr="0055629A">
                              <w:rPr>
                                <w:b/>
                                <w:bCs/>
                                <w:color w:val="4A628A"/>
                                <w:sz w:val="32"/>
                                <w:szCs w:val="40"/>
                              </w:rPr>
                              <w:t>Alexandra Mattson</w:t>
                            </w:r>
                            <w:r w:rsidRPr="0055629A">
                              <w:rPr>
                                <w:sz w:val="32"/>
                                <w:szCs w:val="40"/>
                              </w:rPr>
                              <w:br/>
                            </w:r>
                            <w:r w:rsidRPr="0055629A">
                              <w:rPr>
                                <w:sz w:val="32"/>
                                <w:szCs w:val="40"/>
                              </w:rPr>
                              <w:br/>
                            </w:r>
                            <w:r w:rsidRPr="0055629A">
                              <w:rPr>
                                <w:color w:val="4A628A"/>
                                <w:sz w:val="32"/>
                                <w:szCs w:val="40"/>
                              </w:rPr>
                              <w:t>Social Media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F3CBB" id="Oval 58" o:spid="_x0000_s1050" style="position:absolute;margin-left:-13.85pt;margin-top:11pt;width:191.3pt;height:17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x3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" fillcolor="#deebf7" stroked="f" strokeweight="1pt">
                <v:stroke joinstyle="miter"/>
                <v:shadow on="t" color="#4a628a" opacity="26214f" origin=",-.5" offset="0,3pt"/>
                <v:textbox>
                  <w:txbxContent>
                    <w:p w14:paraId="0A7787C1" w14:textId="38E3BD70" w:rsidR="0055629A" w:rsidRPr="0055629A" w:rsidRDefault="0055629A" w:rsidP="0055629A">
                      <w:pPr>
                        <w:jc w:val="center"/>
                        <w:rPr>
                          <w:sz w:val="32"/>
                          <w:szCs w:val="40"/>
                        </w:rPr>
                      </w:pPr>
                      <w:r w:rsidRPr="0055629A">
                        <w:rPr>
                          <w:b/>
                          <w:bCs/>
                          <w:color w:val="4A628A"/>
                          <w:sz w:val="32"/>
                          <w:szCs w:val="40"/>
                        </w:rPr>
                        <w:t>Alexandra Mattson</w:t>
                      </w:r>
                      <w:r w:rsidRPr="0055629A">
                        <w:rPr>
                          <w:sz w:val="32"/>
                          <w:szCs w:val="40"/>
                        </w:rPr>
                        <w:br/>
                      </w:r>
                      <w:r w:rsidRPr="0055629A">
                        <w:rPr>
                          <w:sz w:val="32"/>
                          <w:szCs w:val="40"/>
                        </w:rPr>
                        <w:br/>
                      </w:r>
                      <w:r w:rsidRPr="0055629A">
                        <w:rPr>
                          <w:color w:val="4A628A"/>
                          <w:sz w:val="32"/>
                          <w:szCs w:val="40"/>
                        </w:rPr>
                        <w:t>Social Media Manager</w:t>
                      </w:r>
                    </w:p>
                  </w:txbxContent>
                </v:textbox>
              </v:oval>
            </w:pict>
          </mc:Fallback>
        </mc:AlternateContent>
      </w:r>
    </w:p>
    <w:p w14:paraId="746E4DDD" w14:textId="15BEEE5A" w:rsidR="005C158C" w:rsidRDefault="0055629A" w:rsidP="00625AD3">
      <w:r>
        <w:rPr>
          <w:noProof/>
        </w:rPr>
        <mc:AlternateContent>
          <mc:Choice Requires="wps">
            <w:drawing>
              <wp:anchor distT="0" distB="0" distL="114300" distR="114300" simplePos="0" relativeHeight="251897856" behindDoc="0" locked="0" layoutInCell="1" allowOverlap="1" wp14:anchorId="235F39AA" wp14:editId="30EFB00F">
                <wp:simplePos x="0" y="0"/>
                <wp:positionH relativeFrom="column">
                  <wp:posOffset>2443028</wp:posOffset>
                </wp:positionH>
                <wp:positionV relativeFrom="paragraph">
                  <wp:posOffset>3209724</wp:posOffset>
                </wp:positionV>
                <wp:extent cx="250346" cy="421874"/>
                <wp:effectExtent l="12700" t="50800" r="92710" b="48260"/>
                <wp:wrapNone/>
                <wp:docPr id="303240797"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4E21" id="Chevron 60" o:spid="_x0000_s1026" type="#_x0000_t55" style="position:absolute;margin-left:192.35pt;margin-top:252.75pt;width:19.7pt;height:3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5808" behindDoc="0" locked="0" layoutInCell="1" allowOverlap="1" wp14:anchorId="62436F9C" wp14:editId="7B50235A">
                <wp:simplePos x="0" y="0"/>
                <wp:positionH relativeFrom="column">
                  <wp:posOffset>2441498</wp:posOffset>
                </wp:positionH>
                <wp:positionV relativeFrom="paragraph">
                  <wp:posOffset>803258</wp:posOffset>
                </wp:positionV>
                <wp:extent cx="250346" cy="421874"/>
                <wp:effectExtent l="12700" t="50800" r="92710" b="48260"/>
                <wp:wrapNone/>
                <wp:docPr id="530978339"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CA7" id="Chevron 60" o:spid="_x0000_s1026" type="#_x0000_t55" style="position:absolute;margin-left:192.25pt;margin-top:63.25pt;width:19.7pt;height:3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2736" behindDoc="0" locked="0" layoutInCell="1" allowOverlap="1" wp14:anchorId="671FECB7" wp14:editId="4DBF8963">
                <wp:simplePos x="0" y="0"/>
                <wp:positionH relativeFrom="column">
                  <wp:posOffset>2779395</wp:posOffset>
                </wp:positionH>
                <wp:positionV relativeFrom="paragraph">
                  <wp:posOffset>176530</wp:posOffset>
                </wp:positionV>
                <wp:extent cx="3731895" cy="1840865"/>
                <wp:effectExtent l="0" t="0" r="1905" b="635"/>
                <wp:wrapNone/>
                <wp:docPr id="954313441" name="Text Box 59"/>
                <wp:cNvGraphicFramePr/>
                <a:graphic xmlns:a="http://schemas.openxmlformats.org/drawingml/2006/main">
                  <a:graphicData uri="http://schemas.microsoft.com/office/word/2010/wordprocessingShape">
                    <wps:wsp>
                      <wps:cNvSpPr txBox="1"/>
                      <wps:spPr>
                        <a:xfrm>
                          <a:off x="0" y="0"/>
                          <a:ext cx="3731895" cy="1840865"/>
                        </a:xfrm>
                        <a:prstGeom prst="rect">
                          <a:avLst/>
                        </a:prstGeom>
                        <a:solidFill>
                          <a:schemeClr val="lt1"/>
                        </a:solidFill>
                        <a:ln w="6350">
                          <a:noFill/>
                        </a:ln>
                      </wps:spPr>
                      <wps:txbx>
                        <w:txbxContent>
                          <w:p w14:paraId="1247FFFF" w14:textId="3F1ABA5B" w:rsidR="0055629A" w:rsidRPr="0055629A" w:rsidRDefault="0055629A">
                            <w:pPr>
                              <w:rPr>
                                <w:color w:val="404040" w:themeColor="text1" w:themeTint="BF"/>
                                <w:sz w:val="28"/>
                                <w:szCs w:val="28"/>
                              </w:rPr>
                            </w:pPr>
                            <w:r w:rsidRPr="0055629A">
                              <w:rPr>
                                <w:rFonts w:cs="Arial"/>
                                <w:color w:val="404040" w:themeColor="text1" w:themeTint="BF"/>
                                <w:sz w:val="28"/>
                                <w:szCs w:val="28"/>
                              </w:rPr>
                              <w:t>Alexandra brings over 10 years of experience in crafting social media strategies that drive engagement and sales. She has managed campaigns for Fortune 500 companies and small businesses alike.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FECB7" id="Text Box 59" o:spid="_x0000_s1051" type="#_x0000_t202" style="position:absolute;margin-left:218.85pt;margin-top:13.9pt;width:293.85pt;height:144.9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" fillcolor="white [3201]" stroked="f" strokeweight=".5pt">
                <v:textbox>
                  <w:txbxContent>
                    <w:p w14:paraId="1247FFFF" w14:textId="3F1ABA5B" w:rsidR="0055629A" w:rsidRPr="0055629A" w:rsidRDefault="0055629A">
                      <w:pPr>
                        <w:rPr>
                          <w:color w:val="404040" w:themeColor="text1" w:themeTint="BF"/>
                          <w:sz w:val="28"/>
                          <w:szCs w:val="28"/>
                        </w:rPr>
                      </w:pPr>
                      <w:r w:rsidRPr="0055629A">
                        <w:rPr>
                          <w:rFonts w:cs="Arial"/>
                          <w:color w:val="404040" w:themeColor="text1" w:themeTint="BF"/>
                          <w:sz w:val="28"/>
                          <w:szCs w:val="28"/>
                        </w:rPr>
                        <w:t>Alexandra brings over 10 years of experience in crafting social media strategies that drive engagement and sales. She has managed campaigns for Fortune 500 companies and small businesses alike.</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50D76338" wp14:editId="469891E8">
                <wp:simplePos x="0" y="0"/>
                <wp:positionH relativeFrom="column">
                  <wp:posOffset>2781300</wp:posOffset>
                </wp:positionH>
                <wp:positionV relativeFrom="paragraph">
                  <wp:posOffset>2695758</wp:posOffset>
                </wp:positionV>
                <wp:extent cx="3732287" cy="1841326"/>
                <wp:effectExtent l="0" t="0" r="1905" b="635"/>
                <wp:wrapNone/>
                <wp:docPr id="2018474021" name="Text Box 59"/>
                <wp:cNvGraphicFramePr/>
                <a:graphic xmlns:a="http://schemas.openxmlformats.org/drawingml/2006/main">
                  <a:graphicData uri="http://schemas.microsoft.com/office/word/2010/wordprocessingShape">
                    <wps:wsp>
                      <wps:cNvSpPr txBox="1"/>
                      <wps:spPr>
                        <a:xfrm>
                          <a:off x="0" y="0"/>
                          <a:ext cx="3732287" cy="1841326"/>
                        </a:xfrm>
                        <a:prstGeom prst="rect">
                          <a:avLst/>
                        </a:prstGeom>
                        <a:solidFill>
                          <a:schemeClr val="lt1"/>
                        </a:solidFill>
                        <a:ln w="6350">
                          <a:noFill/>
                        </a:ln>
                      </wps:spPr>
                      <wps:txbx>
                        <w:txbxContent>
                          <w:p w14:paraId="57FC526C" w14:textId="6049FF77" w:rsidR="0055629A" w:rsidRPr="0055629A" w:rsidRDefault="0055629A" w:rsidP="0055629A">
                            <w:pPr>
                              <w:rPr>
                                <w:color w:val="404040" w:themeColor="text1" w:themeTint="BF"/>
                                <w:sz w:val="28"/>
                                <w:szCs w:val="28"/>
                              </w:rPr>
                            </w:pPr>
                            <w:r w:rsidRPr="0055629A">
                              <w:rPr>
                                <w:rFonts w:cs="Arial"/>
                                <w:color w:val="404040" w:themeColor="text1" w:themeTint="BF"/>
                                <w:sz w:val="28"/>
                                <w:szCs w:val="28"/>
                              </w:rPr>
                              <w:t>Everett specializes in creating compelling content that resonates with target audiences. With a background in digital media, he has a proven track record of increasing brand visibility through storytelling.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76338" id="_x0000_s1052" type="#_x0000_t202" style="position:absolute;margin-left:219pt;margin-top:212.25pt;width:293.9pt;height:14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" fillcolor="white [3201]" stroked="f" strokeweight=".5pt">
                <v:textbox>
                  <w:txbxContent>
                    <w:p w14:paraId="57FC526C" w14:textId="6049FF77" w:rsidR="0055629A" w:rsidRPr="0055629A" w:rsidRDefault="0055629A" w:rsidP="0055629A">
                      <w:pPr>
                        <w:rPr>
                          <w:color w:val="404040" w:themeColor="text1" w:themeTint="BF"/>
                          <w:sz w:val="28"/>
                          <w:szCs w:val="28"/>
                        </w:rPr>
                      </w:pPr>
                      <w:r w:rsidRPr="0055629A">
                        <w:rPr>
                          <w:rFonts w:cs="Arial"/>
                          <w:color w:val="404040" w:themeColor="text1" w:themeTint="BF"/>
                          <w:sz w:val="28"/>
                          <w:szCs w:val="28"/>
                        </w:rPr>
                        <w:t>Everett specializes in creating compelling content that resonates with target audiences. With a background in digital media, he has a proven track record of increasing brand visibility through storytelling.</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614A5B0" wp14:editId="1849DE54">
                <wp:simplePos x="0" y="0"/>
                <wp:positionH relativeFrom="column">
                  <wp:posOffset>-173807</wp:posOffset>
                </wp:positionH>
                <wp:positionV relativeFrom="paragraph">
                  <wp:posOffset>2371229</wp:posOffset>
                </wp:positionV>
                <wp:extent cx="2429353" cy="2166664"/>
                <wp:effectExtent l="50800" t="12700" r="47625" b="93980"/>
                <wp:wrapNone/>
                <wp:docPr id="2046559322"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5A091F" w14:textId="1862533C" w:rsidR="0055629A" w:rsidRPr="0055629A" w:rsidRDefault="0055629A" w:rsidP="0055629A">
                            <w:pPr>
                              <w:jc w:val="center"/>
                              <w:rPr>
                                <w:sz w:val="32"/>
                                <w:szCs w:val="40"/>
                              </w:rPr>
                            </w:pPr>
                            <w:r w:rsidRPr="0055629A">
                              <w:rPr>
                                <w:b/>
                                <w:bCs/>
                                <w:color w:val="4A628A"/>
                                <w:sz w:val="36"/>
                                <w:szCs w:val="44"/>
                              </w:rPr>
                              <w:t>Everett Crosse</w:t>
                            </w:r>
                            <w:r w:rsidRPr="0055629A">
                              <w:rPr>
                                <w:sz w:val="32"/>
                                <w:szCs w:val="40"/>
                              </w:rPr>
                              <w:br/>
                            </w:r>
                            <w:r w:rsidRPr="0055629A">
                              <w:rPr>
                                <w:sz w:val="32"/>
                                <w:szCs w:val="40"/>
                              </w:rPr>
                              <w:br/>
                            </w:r>
                            <w:r>
                              <w:rPr>
                                <w:color w:val="4A628A"/>
                                <w:sz w:val="32"/>
                                <w:szCs w:val="40"/>
                              </w:rPr>
                              <w:t>Content Strategist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4A5B0" id="_x0000_s1053" style="position:absolute;margin-left:-13.7pt;margin-top:186.7pt;width:191.3pt;height:1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5U6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" fillcolor="#deebf7" stroked="f" strokeweight="1pt">
                <v:stroke joinstyle="miter"/>
                <v:shadow on="t" color="#4a628a" opacity="26214f" origin=",-.5" offset="0,3pt"/>
                <v:textbox>
                  <w:txbxContent>
                    <w:p w14:paraId="565A091F" w14:textId="1862533C" w:rsidR="0055629A" w:rsidRPr="0055629A" w:rsidRDefault="0055629A" w:rsidP="0055629A">
                      <w:pPr>
                        <w:jc w:val="center"/>
                        <w:rPr>
                          <w:sz w:val="32"/>
                          <w:szCs w:val="40"/>
                        </w:rPr>
                      </w:pPr>
                      <w:r w:rsidRPr="0055629A">
                        <w:rPr>
                          <w:b/>
                          <w:bCs/>
                          <w:color w:val="4A628A"/>
                          <w:sz w:val="36"/>
                          <w:szCs w:val="44"/>
                        </w:rPr>
                        <w:t>Everett Crosse</w:t>
                      </w:r>
                      <w:r w:rsidRPr="0055629A">
                        <w:rPr>
                          <w:sz w:val="32"/>
                          <w:szCs w:val="40"/>
                        </w:rPr>
                        <w:br/>
                      </w:r>
                      <w:r w:rsidRPr="0055629A">
                        <w:rPr>
                          <w:sz w:val="32"/>
                          <w:szCs w:val="40"/>
                        </w:rPr>
                        <w:br/>
                      </w:r>
                      <w:r>
                        <w:rPr>
                          <w:color w:val="4A628A"/>
                          <w:sz w:val="32"/>
                          <w:szCs w:val="40"/>
                        </w:rPr>
                        <w:t>Content Strategist</w:t>
                      </w:r>
                    </w:p>
                  </w:txbxContent>
                </v:textbox>
              </v:oval>
            </w:pict>
          </mc:Fallback>
        </mc:AlternateContent>
      </w:r>
    </w:p>
    <w:p w14:paraId="1A0A036F" w14:textId="77777777" w:rsidR="0055629A" w:rsidRPr="0055629A" w:rsidRDefault="0055629A" w:rsidP="0055629A"/>
    <w:p w14:paraId="6647BAD1" w14:textId="77777777" w:rsidR="0055629A" w:rsidRPr="0055629A" w:rsidRDefault="0055629A" w:rsidP="0055629A"/>
    <w:p w14:paraId="16FD7789" w14:textId="77777777" w:rsidR="0055629A" w:rsidRPr="0055629A" w:rsidRDefault="0055629A" w:rsidP="0055629A"/>
    <w:p w14:paraId="5B18C872" w14:textId="77777777" w:rsidR="0055629A" w:rsidRPr="0055629A" w:rsidRDefault="0055629A" w:rsidP="0055629A"/>
    <w:p w14:paraId="73A9A676" w14:textId="77777777" w:rsidR="0055629A" w:rsidRPr="0055629A" w:rsidRDefault="0055629A" w:rsidP="0055629A"/>
    <w:p w14:paraId="6886C009" w14:textId="77777777" w:rsidR="0055629A" w:rsidRPr="0055629A" w:rsidRDefault="0055629A" w:rsidP="0055629A"/>
    <w:p w14:paraId="59861D43" w14:textId="77777777" w:rsidR="0055629A" w:rsidRPr="0055629A" w:rsidRDefault="0055629A" w:rsidP="0055629A"/>
    <w:p w14:paraId="4D05C070" w14:textId="77777777" w:rsidR="0055629A" w:rsidRPr="0055629A" w:rsidRDefault="0055629A" w:rsidP="0055629A"/>
    <w:p w14:paraId="532C071A" w14:textId="77777777" w:rsidR="0055629A" w:rsidRPr="0055629A" w:rsidRDefault="0055629A" w:rsidP="0055629A"/>
    <w:p w14:paraId="760F8F7F" w14:textId="77777777" w:rsidR="0055629A" w:rsidRPr="0055629A" w:rsidRDefault="0055629A" w:rsidP="0055629A"/>
    <w:p w14:paraId="1591D78C" w14:textId="77777777" w:rsidR="0055629A" w:rsidRPr="0055629A" w:rsidRDefault="0055629A" w:rsidP="0055629A"/>
    <w:p w14:paraId="7B219181" w14:textId="77777777" w:rsidR="0055629A" w:rsidRPr="0055629A" w:rsidRDefault="0055629A" w:rsidP="0055629A"/>
    <w:p w14:paraId="66DCB775" w14:textId="77777777" w:rsidR="0055629A" w:rsidRPr="0055629A" w:rsidRDefault="0055629A" w:rsidP="0055629A"/>
    <w:p w14:paraId="3AEA7E8B" w14:textId="77777777" w:rsidR="0055629A" w:rsidRPr="0055629A" w:rsidRDefault="0055629A" w:rsidP="0055629A"/>
    <w:p w14:paraId="559B2376" w14:textId="77777777" w:rsidR="0055629A" w:rsidRDefault="0055629A" w:rsidP="0055629A"/>
    <w:p w14:paraId="5BFA9E91" w14:textId="77777777" w:rsidR="0055629A" w:rsidRDefault="0055629A" w:rsidP="0055629A"/>
    <w:p w14:paraId="3DDFD467" w14:textId="77777777" w:rsidR="0055629A" w:rsidRDefault="0055629A" w:rsidP="0055629A"/>
    <w:p w14:paraId="282406C3" w14:textId="7A4FD692" w:rsidR="0055629A" w:rsidRDefault="0055629A" w:rsidP="0055629A">
      <w:pPr>
        <w:pStyle w:val="Heading2"/>
        <w:rPr>
          <w:b/>
          <w:bCs/>
          <w:color w:val="4A628A"/>
          <w:sz w:val="36"/>
          <w:szCs w:val="36"/>
        </w:rPr>
      </w:pPr>
      <w:r>
        <w:rPr>
          <w:noProof/>
        </w:rPr>
        <mc:AlternateContent>
          <mc:Choice Requires="wps">
            <w:drawing>
              <wp:anchor distT="0" distB="0" distL="114300" distR="114300" simplePos="0" relativeHeight="251899904" behindDoc="0" locked="0" layoutInCell="1" allowOverlap="1" wp14:anchorId="5685B3F5" wp14:editId="2B573663">
                <wp:simplePos x="0" y="0"/>
                <wp:positionH relativeFrom="column">
                  <wp:posOffset>425677</wp:posOffset>
                </wp:positionH>
                <wp:positionV relativeFrom="paragraph">
                  <wp:posOffset>330835</wp:posOffset>
                </wp:positionV>
                <wp:extent cx="250346" cy="421874"/>
                <wp:effectExtent l="15875" t="47625" r="70485" b="45085"/>
                <wp:wrapNone/>
                <wp:docPr id="1442384422" name="Chevron 60"/>
                <wp:cNvGraphicFramePr/>
                <a:graphic xmlns:a="http://schemas.openxmlformats.org/drawingml/2006/main">
                  <a:graphicData uri="http://schemas.microsoft.com/office/word/2010/wordprocessingShape">
                    <wps:wsp>
                      <wps:cNvSpPr/>
                      <wps:spPr>
                        <a:xfrm rot="5400000">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9000" id="Chevron 60" o:spid="_x0000_s1026" type="#_x0000_t55" style="position:absolute;margin-left:33.5pt;margin-top:26.05pt;width:19.7pt;height:33.2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" adj="10800" fillcolor="#4a628a" stroked="f" strokeweight="1pt">
                <v:shadow on="t" color="#4a628a" opacity="26214f" origin="-.5" offset="3pt,0"/>
              </v:shape>
            </w:pict>
          </mc:Fallback>
        </mc:AlternateContent>
      </w:r>
      <w:r w:rsidRPr="0055629A">
        <w:rPr>
          <w:b/>
          <w:bCs/>
          <w:color w:val="4A628A"/>
          <w:sz w:val="36"/>
          <w:szCs w:val="36"/>
        </w:rPr>
        <w:t>Next Steps</w:t>
      </w:r>
      <w:r>
        <w:rPr>
          <w:b/>
          <w:bCs/>
          <w:color w:val="4A628A"/>
          <w:sz w:val="36"/>
          <w:szCs w:val="36"/>
        </w:rPr>
        <w:br/>
      </w:r>
    </w:p>
    <w:p w14:paraId="174F1D52" w14:textId="63E78E4F" w:rsidR="0055629A" w:rsidRDefault="005157D9" w:rsidP="0055629A">
      <w:r>
        <w:rPr>
          <w:noProof/>
        </w:rPr>
        <mc:AlternateContent>
          <mc:Choice Requires="wps">
            <w:drawing>
              <wp:anchor distT="0" distB="0" distL="114300" distR="114300" simplePos="0" relativeHeight="251900928" behindDoc="0" locked="0" layoutInCell="1" allowOverlap="1" wp14:anchorId="61359B7E" wp14:editId="1429C4FB">
                <wp:simplePos x="0" y="0"/>
                <wp:positionH relativeFrom="column">
                  <wp:posOffset>56706</wp:posOffset>
                </wp:positionH>
                <wp:positionV relativeFrom="paragraph">
                  <wp:posOffset>210107</wp:posOffset>
                </wp:positionV>
                <wp:extent cx="6354428" cy="2217107"/>
                <wp:effectExtent l="0" t="0" r="0" b="5715"/>
                <wp:wrapNone/>
                <wp:docPr id="1936514937" name="Rounded Rectangle 61"/>
                <wp:cNvGraphicFramePr/>
                <a:graphic xmlns:a="http://schemas.openxmlformats.org/drawingml/2006/main">
                  <a:graphicData uri="http://schemas.microsoft.com/office/word/2010/wordprocessingShape">
                    <wps:wsp>
                      <wps:cNvSpPr/>
                      <wps:spPr>
                        <a:xfrm>
                          <a:off x="0" y="0"/>
                          <a:ext cx="6354428" cy="2217107"/>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D2BD1" w14:textId="39285EBF"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Sign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ontract: </w:t>
                            </w:r>
                            <w:r w:rsidRPr="005157D9">
                              <w:rPr>
                                <w:rFonts w:eastAsia="Times New Roman" w:cs="Arial"/>
                                <w:color w:val="404040" w:themeColor="text1" w:themeTint="BF"/>
                                <w:sz w:val="28"/>
                                <w:szCs w:val="28"/>
                              </w:rPr>
                              <w:t>Review and sign the proposal to kick off the campaign.</w:t>
                            </w:r>
                            <w:r w:rsidRPr="005157D9">
                              <w:rPr>
                                <w:rFonts w:eastAsia="Times New Roman" w:cs="Times New Roman"/>
                                <w:color w:val="404040" w:themeColor="text1" w:themeTint="BF"/>
                                <w:sz w:val="28"/>
                                <w:szCs w:val="28"/>
                              </w:rPr>
                              <w:br/>
                            </w:r>
                          </w:p>
                          <w:p w14:paraId="16D6D6D5" w14:textId="0FBAA114"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Kick-Off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all: </w:t>
                            </w:r>
                            <w:r w:rsidRPr="005157D9">
                              <w:rPr>
                                <w:rFonts w:eastAsia="Times New Roman" w:cs="Arial"/>
                                <w:color w:val="404040" w:themeColor="text1" w:themeTint="BF"/>
                                <w:sz w:val="28"/>
                                <w:szCs w:val="28"/>
                              </w:rPr>
                              <w:t>Schedule a meeting to discuss final strategy and timeline.</w:t>
                            </w:r>
                            <w:r w:rsidR="00763226">
                              <w:rPr>
                                <w:rFonts w:eastAsia="Times New Roman" w:cs="Arial"/>
                                <w:color w:val="404040" w:themeColor="text1" w:themeTint="BF"/>
                                <w:sz w:val="28"/>
                                <w:szCs w:val="28"/>
                              </w:rPr>
                              <w:br/>
                            </w:r>
                          </w:p>
                          <w:p w14:paraId="66574CB0" w14:textId="4CA5FEFC" w:rsidR="005157D9" w:rsidRPr="005157D9" w:rsidRDefault="005157D9" w:rsidP="005157D9">
                            <w:pPr>
                              <w:rPr>
                                <w:color w:val="404040" w:themeColor="text1" w:themeTint="BF"/>
                                <w:sz w:val="28"/>
                                <w:szCs w:val="28"/>
                              </w:rPr>
                            </w:pPr>
                            <w:r w:rsidRPr="005157D9">
                              <w:rPr>
                                <w:rFonts w:eastAsia="Times New Roman" w:cs="Arial"/>
                                <w:b/>
                                <w:bCs/>
                                <w:color w:val="404040" w:themeColor="text1" w:themeTint="BF"/>
                                <w:sz w:val="28"/>
                                <w:szCs w:val="28"/>
                              </w:rPr>
                              <w:t xml:space="preserve">Campaign Launch: </w:t>
                            </w:r>
                            <w:r w:rsidRPr="005157D9">
                              <w:rPr>
                                <w:rFonts w:eastAsia="Times New Roman" w:cs="Arial"/>
                                <w:color w:val="404040" w:themeColor="text1" w:themeTint="BF"/>
                                <w:sz w:val="28"/>
                                <w:szCs w:val="28"/>
                              </w:rPr>
                              <w:t>We will begin implementation and provide the first report after 30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9B7E" id="Rounded Rectangle 61" o:spid="_x0000_s1054" style="position:absolute;margin-left:4.45pt;margin-top:16.55pt;width:500.35pt;height:17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" fillcolor="#dff2eb" stroked="f" strokeweight="1pt">
                <v:stroke joinstyle="miter"/>
                <v:textbox>
                  <w:txbxContent>
                    <w:p w14:paraId="648D2BD1" w14:textId="39285EBF"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Sign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ontract: </w:t>
                      </w:r>
                      <w:r w:rsidRPr="005157D9">
                        <w:rPr>
                          <w:rFonts w:eastAsia="Times New Roman" w:cs="Arial"/>
                          <w:color w:val="404040" w:themeColor="text1" w:themeTint="BF"/>
                          <w:sz w:val="28"/>
                          <w:szCs w:val="28"/>
                        </w:rPr>
                        <w:t>Review and sign the proposal to kick off the campaign.</w:t>
                      </w:r>
                      <w:r w:rsidRPr="005157D9">
                        <w:rPr>
                          <w:rFonts w:eastAsia="Times New Roman" w:cs="Times New Roman"/>
                          <w:color w:val="404040" w:themeColor="text1" w:themeTint="BF"/>
                          <w:sz w:val="28"/>
                          <w:szCs w:val="28"/>
                        </w:rPr>
                        <w:br/>
                      </w:r>
                    </w:p>
                    <w:p w14:paraId="16D6D6D5" w14:textId="0FBAA114" w:rsidR="005157D9" w:rsidRPr="005157D9" w:rsidRDefault="005157D9" w:rsidP="005157D9">
                      <w:pPr>
                        <w:spacing w:after="0" w:line="240" w:lineRule="auto"/>
                        <w:textAlignment w:val="baseline"/>
                        <w:rPr>
                          <w:rFonts w:eastAsia="Times New Roman" w:cs="Arial"/>
                          <w:b/>
                          <w:bCs/>
                          <w:color w:val="404040" w:themeColor="text1" w:themeTint="BF"/>
                          <w:sz w:val="28"/>
                          <w:szCs w:val="28"/>
                        </w:rPr>
                      </w:pPr>
                      <w:r w:rsidRPr="005157D9">
                        <w:rPr>
                          <w:rFonts w:eastAsia="Times New Roman" w:cs="Arial"/>
                          <w:b/>
                          <w:bCs/>
                          <w:color w:val="404040" w:themeColor="text1" w:themeTint="BF"/>
                          <w:sz w:val="28"/>
                          <w:szCs w:val="28"/>
                        </w:rPr>
                        <w:t xml:space="preserve">Kick-Off </w:t>
                      </w:r>
                      <w:r w:rsidR="00763226">
                        <w:rPr>
                          <w:rFonts w:eastAsia="Times New Roman" w:cs="Arial"/>
                          <w:b/>
                          <w:bCs/>
                          <w:color w:val="404040" w:themeColor="text1" w:themeTint="BF"/>
                          <w:sz w:val="28"/>
                          <w:szCs w:val="28"/>
                        </w:rPr>
                        <w:t>c</w:t>
                      </w:r>
                      <w:r w:rsidRPr="005157D9">
                        <w:rPr>
                          <w:rFonts w:eastAsia="Times New Roman" w:cs="Arial"/>
                          <w:b/>
                          <w:bCs/>
                          <w:color w:val="404040" w:themeColor="text1" w:themeTint="BF"/>
                          <w:sz w:val="28"/>
                          <w:szCs w:val="28"/>
                        </w:rPr>
                        <w:t xml:space="preserve">all: </w:t>
                      </w:r>
                      <w:r w:rsidRPr="005157D9">
                        <w:rPr>
                          <w:rFonts w:eastAsia="Times New Roman" w:cs="Arial"/>
                          <w:color w:val="404040" w:themeColor="text1" w:themeTint="BF"/>
                          <w:sz w:val="28"/>
                          <w:szCs w:val="28"/>
                        </w:rPr>
                        <w:t>Schedule a meeting to discuss final strategy and timeline.</w:t>
                      </w:r>
                      <w:r w:rsidR="00763226">
                        <w:rPr>
                          <w:rFonts w:eastAsia="Times New Roman" w:cs="Arial"/>
                          <w:color w:val="404040" w:themeColor="text1" w:themeTint="BF"/>
                          <w:sz w:val="28"/>
                          <w:szCs w:val="28"/>
                        </w:rPr>
                        <w:br/>
                      </w:r>
                    </w:p>
                    <w:p w14:paraId="66574CB0" w14:textId="4CA5FEFC" w:rsidR="005157D9" w:rsidRPr="005157D9" w:rsidRDefault="005157D9" w:rsidP="005157D9">
                      <w:pPr>
                        <w:rPr>
                          <w:color w:val="404040" w:themeColor="text1" w:themeTint="BF"/>
                          <w:sz w:val="28"/>
                          <w:szCs w:val="28"/>
                        </w:rPr>
                      </w:pPr>
                      <w:r w:rsidRPr="005157D9">
                        <w:rPr>
                          <w:rFonts w:eastAsia="Times New Roman" w:cs="Arial"/>
                          <w:b/>
                          <w:bCs/>
                          <w:color w:val="404040" w:themeColor="text1" w:themeTint="BF"/>
                          <w:sz w:val="28"/>
                          <w:szCs w:val="28"/>
                        </w:rPr>
                        <w:t xml:space="preserve">Campaign Launch: </w:t>
                      </w:r>
                      <w:r w:rsidRPr="005157D9">
                        <w:rPr>
                          <w:rFonts w:eastAsia="Times New Roman" w:cs="Arial"/>
                          <w:color w:val="404040" w:themeColor="text1" w:themeTint="BF"/>
                          <w:sz w:val="28"/>
                          <w:szCs w:val="28"/>
                        </w:rPr>
                        <w:t>We will begin implementation and provide the first report after 30 days.</w:t>
                      </w:r>
                    </w:p>
                  </w:txbxContent>
                </v:textbox>
              </v:roundrect>
            </w:pict>
          </mc:Fallback>
        </mc:AlternateContent>
      </w:r>
    </w:p>
    <w:p w14:paraId="00093E59" w14:textId="75BB16F3" w:rsidR="0055629A" w:rsidRDefault="0055629A" w:rsidP="0055629A"/>
    <w:p w14:paraId="7A1C2AFD" w14:textId="77777777" w:rsidR="001040B2" w:rsidRDefault="001040B2" w:rsidP="0055629A"/>
    <w:p w14:paraId="6CC56D03" w14:textId="77777777" w:rsidR="001040B2" w:rsidRDefault="001040B2" w:rsidP="0055629A"/>
    <w:p w14:paraId="66946CEE" w14:textId="77777777" w:rsidR="001040B2" w:rsidRDefault="001040B2" w:rsidP="0055629A"/>
    <w:p w14:paraId="62F98B9B" w14:textId="77777777" w:rsidR="001040B2" w:rsidRDefault="001040B2" w:rsidP="0055629A"/>
    <w:p w14:paraId="7C89FE3E" w14:textId="77777777" w:rsidR="001040B2" w:rsidRDefault="001040B2" w:rsidP="0055629A"/>
    <w:p w14:paraId="6D8BF0C3" w14:textId="77777777" w:rsidR="001040B2" w:rsidRDefault="001040B2" w:rsidP="0055629A"/>
    <w:p w14:paraId="1D94E315" w14:textId="77777777" w:rsidR="001040B2" w:rsidRDefault="001040B2" w:rsidP="0055629A"/>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1040B2" w:rsidRPr="00A64F9A" w14:paraId="6C24FA06" w14:textId="77777777" w:rsidTr="005976ED">
        <w:trPr>
          <w:trHeight w:val="3002"/>
        </w:trPr>
        <w:tc>
          <w:tcPr>
            <w:tcW w:w="9662" w:type="dxa"/>
          </w:tcPr>
          <w:p w14:paraId="7103FB8F" w14:textId="77777777" w:rsidR="001040B2" w:rsidRPr="00A64F9A" w:rsidRDefault="001040B2" w:rsidP="005976ED">
            <w:pPr>
              <w:jc w:val="center"/>
              <w:rPr>
                <w:b/>
              </w:rPr>
            </w:pPr>
          </w:p>
          <w:p w14:paraId="40D69EE0" w14:textId="77777777" w:rsidR="001040B2" w:rsidRPr="00A64F9A" w:rsidRDefault="001040B2" w:rsidP="005976ED">
            <w:pPr>
              <w:jc w:val="center"/>
              <w:rPr>
                <w:b/>
              </w:rPr>
            </w:pPr>
            <w:r w:rsidRPr="00A64F9A">
              <w:rPr>
                <w:b/>
              </w:rPr>
              <w:t>DISCLAIMER</w:t>
            </w:r>
          </w:p>
          <w:p w14:paraId="0499CFDF" w14:textId="77777777" w:rsidR="001040B2" w:rsidRPr="00A64F9A" w:rsidRDefault="001040B2" w:rsidP="005976ED"/>
          <w:p w14:paraId="1BC83EFC" w14:textId="77777777" w:rsidR="001040B2" w:rsidRPr="00A64F9A" w:rsidRDefault="001040B2" w:rsidP="005976ED">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BE7D498" w14:textId="77777777" w:rsidR="001040B2" w:rsidRPr="0055629A" w:rsidRDefault="001040B2" w:rsidP="0055629A"/>
    <w:sectPr w:rsidR="001040B2" w:rsidRPr="0055629A" w:rsidSect="00C805C2">
      <w:headerReference w:type="default" r:id="rId17"/>
      <w:footerReference w:type="default" r:id="rId18"/>
      <w:headerReference w:type="first" r:id="rId19"/>
      <w:footerReference w:type="first" r:id="rId20"/>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83BECB" w14:textId="77777777" w:rsidR="0082756A" w:rsidRDefault="0082756A" w:rsidP="00480F66">
      <w:pPr>
        <w:spacing w:after="0" w:line="240" w:lineRule="auto"/>
      </w:pPr>
      <w:r>
        <w:separator/>
      </w:r>
    </w:p>
  </w:endnote>
  <w:endnote w:type="continuationSeparator" w:id="0">
    <w:p w14:paraId="6CC35DA4" w14:textId="77777777" w:rsidR="0082756A" w:rsidRDefault="0082756A"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B0EAB" w14:textId="77777777" w:rsidR="0082756A" w:rsidRDefault="0082756A" w:rsidP="00480F66">
      <w:pPr>
        <w:spacing w:after="0" w:line="240" w:lineRule="auto"/>
      </w:pPr>
      <w:r>
        <w:separator/>
      </w:r>
    </w:p>
  </w:footnote>
  <w:footnote w:type="continuationSeparator" w:id="0">
    <w:p w14:paraId="0F02A737" w14:textId="77777777" w:rsidR="0082756A" w:rsidRDefault="0082756A"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2B6DED"/>
    <w:multiLevelType w:val="hybridMultilevel"/>
    <w:tmpl w:val="F8903C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58CE"/>
    <w:multiLevelType w:val="hybridMultilevel"/>
    <w:tmpl w:val="5D96C65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04110"/>
    <w:multiLevelType w:val="multilevel"/>
    <w:tmpl w:val="9E4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7C01"/>
    <w:multiLevelType w:val="hybridMultilevel"/>
    <w:tmpl w:val="4A6C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206CC"/>
    <w:multiLevelType w:val="hybridMultilevel"/>
    <w:tmpl w:val="DD4A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752C4"/>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078AB"/>
    <w:multiLevelType w:val="hybridMultilevel"/>
    <w:tmpl w:val="1142896E"/>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195BC2"/>
    <w:multiLevelType w:val="hybridMultilevel"/>
    <w:tmpl w:val="CFEC1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CC2CB8"/>
    <w:multiLevelType w:val="hybridMultilevel"/>
    <w:tmpl w:val="9CD8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B180D"/>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F1AC4"/>
    <w:multiLevelType w:val="hybridMultilevel"/>
    <w:tmpl w:val="0D48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04C18"/>
    <w:multiLevelType w:val="multilevel"/>
    <w:tmpl w:val="F35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4"/>
  </w:num>
  <w:num w:numId="2" w16cid:durableId="916130341">
    <w:abstractNumId w:val="6"/>
  </w:num>
  <w:num w:numId="3" w16cid:durableId="1619263841">
    <w:abstractNumId w:val="5"/>
  </w:num>
  <w:num w:numId="4" w16cid:durableId="926422264">
    <w:abstractNumId w:val="32"/>
  </w:num>
  <w:num w:numId="5" w16cid:durableId="506483033">
    <w:abstractNumId w:val="35"/>
  </w:num>
  <w:num w:numId="6" w16cid:durableId="15275299">
    <w:abstractNumId w:val="31"/>
  </w:num>
  <w:num w:numId="7" w16cid:durableId="1519928015">
    <w:abstractNumId w:val="23"/>
  </w:num>
  <w:num w:numId="8" w16cid:durableId="1349599656">
    <w:abstractNumId w:val="12"/>
  </w:num>
  <w:num w:numId="9" w16cid:durableId="503514936">
    <w:abstractNumId w:val="17"/>
  </w:num>
  <w:num w:numId="10" w16cid:durableId="1968584329">
    <w:abstractNumId w:val="36"/>
  </w:num>
  <w:num w:numId="11" w16cid:durableId="699163813">
    <w:abstractNumId w:val="34"/>
  </w:num>
  <w:num w:numId="12" w16cid:durableId="2138445523">
    <w:abstractNumId w:val="10"/>
  </w:num>
  <w:num w:numId="13" w16cid:durableId="179323799">
    <w:abstractNumId w:val="0"/>
  </w:num>
  <w:num w:numId="14" w16cid:durableId="187262006">
    <w:abstractNumId w:val="11"/>
  </w:num>
  <w:num w:numId="15" w16cid:durableId="1489900751">
    <w:abstractNumId w:val="3"/>
  </w:num>
  <w:num w:numId="16" w16cid:durableId="806778570">
    <w:abstractNumId w:val="9"/>
  </w:num>
  <w:num w:numId="17" w16cid:durableId="1808429966">
    <w:abstractNumId w:val="15"/>
  </w:num>
  <w:num w:numId="18" w16cid:durableId="2028362725">
    <w:abstractNumId w:val="27"/>
  </w:num>
  <w:num w:numId="19" w16cid:durableId="1172715859">
    <w:abstractNumId w:val="26"/>
  </w:num>
  <w:num w:numId="20" w16cid:durableId="1007170955">
    <w:abstractNumId w:val="19"/>
  </w:num>
  <w:num w:numId="21" w16cid:durableId="1369181272">
    <w:abstractNumId w:val="21"/>
  </w:num>
  <w:num w:numId="22" w16cid:durableId="1936859618">
    <w:abstractNumId w:val="7"/>
  </w:num>
  <w:num w:numId="23" w16cid:durableId="1060521039">
    <w:abstractNumId w:val="24"/>
  </w:num>
  <w:num w:numId="24" w16cid:durableId="1387492412">
    <w:abstractNumId w:val="29"/>
  </w:num>
  <w:num w:numId="25" w16cid:durableId="228468058">
    <w:abstractNumId w:val="8"/>
  </w:num>
  <w:num w:numId="26" w16cid:durableId="1435400302">
    <w:abstractNumId w:val="30"/>
  </w:num>
  <w:num w:numId="27" w16cid:durableId="1888950327">
    <w:abstractNumId w:val="13"/>
  </w:num>
  <w:num w:numId="28" w16cid:durableId="2018388450">
    <w:abstractNumId w:val="4"/>
  </w:num>
  <w:num w:numId="29" w16cid:durableId="814100606">
    <w:abstractNumId w:val="33"/>
  </w:num>
  <w:num w:numId="30" w16cid:durableId="1239023645">
    <w:abstractNumId w:val="2"/>
  </w:num>
  <w:num w:numId="31" w16cid:durableId="1971589362">
    <w:abstractNumId w:val="20"/>
  </w:num>
  <w:num w:numId="32" w16cid:durableId="2012180215">
    <w:abstractNumId w:val="22"/>
  </w:num>
  <w:num w:numId="33" w16cid:durableId="2137261736">
    <w:abstractNumId w:val="1"/>
  </w:num>
  <w:num w:numId="34" w16cid:durableId="1959988946">
    <w:abstractNumId w:val="16"/>
  </w:num>
  <w:num w:numId="35" w16cid:durableId="509416578">
    <w:abstractNumId w:val="25"/>
  </w:num>
  <w:num w:numId="36" w16cid:durableId="1987926688">
    <w:abstractNumId w:val="18"/>
  </w:num>
  <w:num w:numId="37" w16cid:durableId="14589924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03B67"/>
    <w:rsid w:val="000124C0"/>
    <w:rsid w:val="00017BF5"/>
    <w:rsid w:val="00041476"/>
    <w:rsid w:val="000439D0"/>
    <w:rsid w:val="00043B56"/>
    <w:rsid w:val="000449AA"/>
    <w:rsid w:val="0004771F"/>
    <w:rsid w:val="000555F6"/>
    <w:rsid w:val="00055781"/>
    <w:rsid w:val="00066D26"/>
    <w:rsid w:val="00084DC6"/>
    <w:rsid w:val="00095185"/>
    <w:rsid w:val="0009553E"/>
    <w:rsid w:val="000A2BC5"/>
    <w:rsid w:val="000B6C3F"/>
    <w:rsid w:val="000B7BCD"/>
    <w:rsid w:val="000C286A"/>
    <w:rsid w:val="000C7A8B"/>
    <w:rsid w:val="000D0D00"/>
    <w:rsid w:val="000E13F9"/>
    <w:rsid w:val="001040B2"/>
    <w:rsid w:val="00104901"/>
    <w:rsid w:val="00104E3A"/>
    <w:rsid w:val="001068A6"/>
    <w:rsid w:val="00107244"/>
    <w:rsid w:val="00112F9D"/>
    <w:rsid w:val="001228CB"/>
    <w:rsid w:val="00127503"/>
    <w:rsid w:val="0013014C"/>
    <w:rsid w:val="00130850"/>
    <w:rsid w:val="00130D91"/>
    <w:rsid w:val="00143339"/>
    <w:rsid w:val="00144067"/>
    <w:rsid w:val="00145D8C"/>
    <w:rsid w:val="00150F15"/>
    <w:rsid w:val="00170772"/>
    <w:rsid w:val="001769BD"/>
    <w:rsid w:val="00184DC6"/>
    <w:rsid w:val="00186202"/>
    <w:rsid w:val="001871BC"/>
    <w:rsid w:val="001A628F"/>
    <w:rsid w:val="001C2721"/>
    <w:rsid w:val="001C5FD2"/>
    <w:rsid w:val="001C6DA8"/>
    <w:rsid w:val="001F08EA"/>
    <w:rsid w:val="001F23C8"/>
    <w:rsid w:val="001F27EB"/>
    <w:rsid w:val="00202CD9"/>
    <w:rsid w:val="00203079"/>
    <w:rsid w:val="00203F44"/>
    <w:rsid w:val="00223549"/>
    <w:rsid w:val="00250EF4"/>
    <w:rsid w:val="00260966"/>
    <w:rsid w:val="0026523D"/>
    <w:rsid w:val="00274428"/>
    <w:rsid w:val="0027725D"/>
    <w:rsid w:val="00281BB1"/>
    <w:rsid w:val="00290755"/>
    <w:rsid w:val="00291275"/>
    <w:rsid w:val="002B2026"/>
    <w:rsid w:val="002B385A"/>
    <w:rsid w:val="002C00B9"/>
    <w:rsid w:val="002C0BBB"/>
    <w:rsid w:val="002D2A2D"/>
    <w:rsid w:val="002D5E3D"/>
    <w:rsid w:val="002E065B"/>
    <w:rsid w:val="002F1570"/>
    <w:rsid w:val="002F268F"/>
    <w:rsid w:val="003210AB"/>
    <w:rsid w:val="003269AD"/>
    <w:rsid w:val="00333DE3"/>
    <w:rsid w:val="00335259"/>
    <w:rsid w:val="00341FCC"/>
    <w:rsid w:val="00342FAB"/>
    <w:rsid w:val="003538FB"/>
    <w:rsid w:val="00354433"/>
    <w:rsid w:val="0036022F"/>
    <w:rsid w:val="00372334"/>
    <w:rsid w:val="00386260"/>
    <w:rsid w:val="00397870"/>
    <w:rsid w:val="00397DBE"/>
    <w:rsid w:val="003A1538"/>
    <w:rsid w:val="003B37F1"/>
    <w:rsid w:val="003B6287"/>
    <w:rsid w:val="003C6D62"/>
    <w:rsid w:val="0040361B"/>
    <w:rsid w:val="00410889"/>
    <w:rsid w:val="00412703"/>
    <w:rsid w:val="00414587"/>
    <w:rsid w:val="0041712F"/>
    <w:rsid w:val="00424A44"/>
    <w:rsid w:val="00425A77"/>
    <w:rsid w:val="00431EDD"/>
    <w:rsid w:val="00434028"/>
    <w:rsid w:val="00440BCD"/>
    <w:rsid w:val="00440BD7"/>
    <w:rsid w:val="00443CC7"/>
    <w:rsid w:val="004466AD"/>
    <w:rsid w:val="00447BC4"/>
    <w:rsid w:val="0045153B"/>
    <w:rsid w:val="0045706D"/>
    <w:rsid w:val="00467A4F"/>
    <w:rsid w:val="00480F66"/>
    <w:rsid w:val="0048129D"/>
    <w:rsid w:val="00494038"/>
    <w:rsid w:val="004D5A1D"/>
    <w:rsid w:val="00501F03"/>
    <w:rsid w:val="0051198F"/>
    <w:rsid w:val="005157D9"/>
    <w:rsid w:val="00517CA8"/>
    <w:rsid w:val="00530D93"/>
    <w:rsid w:val="00530E1A"/>
    <w:rsid w:val="00541C9F"/>
    <w:rsid w:val="00541D2D"/>
    <w:rsid w:val="0055629A"/>
    <w:rsid w:val="00556D4E"/>
    <w:rsid w:val="005603D0"/>
    <w:rsid w:val="00570608"/>
    <w:rsid w:val="005722C4"/>
    <w:rsid w:val="00590A01"/>
    <w:rsid w:val="005A1DB1"/>
    <w:rsid w:val="005A4FE9"/>
    <w:rsid w:val="005B1E3F"/>
    <w:rsid w:val="005B4A51"/>
    <w:rsid w:val="005C158C"/>
    <w:rsid w:val="005F1152"/>
    <w:rsid w:val="005F3691"/>
    <w:rsid w:val="00603995"/>
    <w:rsid w:val="006149B1"/>
    <w:rsid w:val="00615CFE"/>
    <w:rsid w:val="00621B2C"/>
    <w:rsid w:val="006224C1"/>
    <w:rsid w:val="00623FAB"/>
    <w:rsid w:val="00625AD3"/>
    <w:rsid w:val="0062611F"/>
    <w:rsid w:val="00632CB7"/>
    <w:rsid w:val="0064428B"/>
    <w:rsid w:val="0064485A"/>
    <w:rsid w:val="00647EEB"/>
    <w:rsid w:val="00652E68"/>
    <w:rsid w:val="00661440"/>
    <w:rsid w:val="00667375"/>
    <w:rsid w:val="00670933"/>
    <w:rsid w:val="00671A46"/>
    <w:rsid w:val="00690FBB"/>
    <w:rsid w:val="00692B21"/>
    <w:rsid w:val="006A0235"/>
    <w:rsid w:val="006B74C2"/>
    <w:rsid w:val="006C5F2C"/>
    <w:rsid w:val="006C6E43"/>
    <w:rsid w:val="006E0CF6"/>
    <w:rsid w:val="006E6807"/>
    <w:rsid w:val="006F47EF"/>
    <w:rsid w:val="00722BF6"/>
    <w:rsid w:val="00722E71"/>
    <w:rsid w:val="00727EB9"/>
    <w:rsid w:val="0073234A"/>
    <w:rsid w:val="00736AC1"/>
    <w:rsid w:val="00740EF8"/>
    <w:rsid w:val="00744401"/>
    <w:rsid w:val="0076173D"/>
    <w:rsid w:val="007623E1"/>
    <w:rsid w:val="00763226"/>
    <w:rsid w:val="00770091"/>
    <w:rsid w:val="0077063E"/>
    <w:rsid w:val="00773199"/>
    <w:rsid w:val="007846DA"/>
    <w:rsid w:val="007A4746"/>
    <w:rsid w:val="007C2D33"/>
    <w:rsid w:val="007D2512"/>
    <w:rsid w:val="007D5EBC"/>
    <w:rsid w:val="007E5635"/>
    <w:rsid w:val="007E750E"/>
    <w:rsid w:val="007E79B5"/>
    <w:rsid w:val="007F744B"/>
    <w:rsid w:val="00801DF5"/>
    <w:rsid w:val="00802E66"/>
    <w:rsid w:val="008047D3"/>
    <w:rsid w:val="008106B4"/>
    <w:rsid w:val="00812283"/>
    <w:rsid w:val="00826077"/>
    <w:rsid w:val="0082756A"/>
    <w:rsid w:val="00865101"/>
    <w:rsid w:val="00870E2C"/>
    <w:rsid w:val="008752AF"/>
    <w:rsid w:val="00877C20"/>
    <w:rsid w:val="00886DDF"/>
    <w:rsid w:val="0089235E"/>
    <w:rsid w:val="008939B0"/>
    <w:rsid w:val="008A2AAE"/>
    <w:rsid w:val="008A2B06"/>
    <w:rsid w:val="008B29F2"/>
    <w:rsid w:val="008C007A"/>
    <w:rsid w:val="008D2AB6"/>
    <w:rsid w:val="008D3852"/>
    <w:rsid w:val="008E35D5"/>
    <w:rsid w:val="008E7EAD"/>
    <w:rsid w:val="008F7553"/>
    <w:rsid w:val="00905972"/>
    <w:rsid w:val="00906570"/>
    <w:rsid w:val="0092117C"/>
    <w:rsid w:val="0092169A"/>
    <w:rsid w:val="009228F9"/>
    <w:rsid w:val="00947186"/>
    <w:rsid w:val="00947530"/>
    <w:rsid w:val="00955D6F"/>
    <w:rsid w:val="00957144"/>
    <w:rsid w:val="00962F3A"/>
    <w:rsid w:val="00970025"/>
    <w:rsid w:val="009749F6"/>
    <w:rsid w:val="0098729F"/>
    <w:rsid w:val="0099531C"/>
    <w:rsid w:val="009979A2"/>
    <w:rsid w:val="009A177A"/>
    <w:rsid w:val="009A4202"/>
    <w:rsid w:val="009A6716"/>
    <w:rsid w:val="009B24E9"/>
    <w:rsid w:val="009B5035"/>
    <w:rsid w:val="009C3E40"/>
    <w:rsid w:val="009D49C3"/>
    <w:rsid w:val="009D4B4D"/>
    <w:rsid w:val="009E4124"/>
    <w:rsid w:val="009F30CA"/>
    <w:rsid w:val="009F36D1"/>
    <w:rsid w:val="009F740D"/>
    <w:rsid w:val="00A11A26"/>
    <w:rsid w:val="00A122C8"/>
    <w:rsid w:val="00A15E56"/>
    <w:rsid w:val="00A255EB"/>
    <w:rsid w:val="00A32F89"/>
    <w:rsid w:val="00A353CA"/>
    <w:rsid w:val="00A54153"/>
    <w:rsid w:val="00A61614"/>
    <w:rsid w:val="00A64F9A"/>
    <w:rsid w:val="00A6517C"/>
    <w:rsid w:val="00A71E5E"/>
    <w:rsid w:val="00A72DB9"/>
    <w:rsid w:val="00A94089"/>
    <w:rsid w:val="00AA07D4"/>
    <w:rsid w:val="00AA37A7"/>
    <w:rsid w:val="00AB66EE"/>
    <w:rsid w:val="00AC41EA"/>
    <w:rsid w:val="00AC78FF"/>
    <w:rsid w:val="00AD3C7F"/>
    <w:rsid w:val="00AD5314"/>
    <w:rsid w:val="00AF0690"/>
    <w:rsid w:val="00AF190B"/>
    <w:rsid w:val="00B00C2A"/>
    <w:rsid w:val="00B0248C"/>
    <w:rsid w:val="00B11A9D"/>
    <w:rsid w:val="00B14E5B"/>
    <w:rsid w:val="00B40471"/>
    <w:rsid w:val="00B41B66"/>
    <w:rsid w:val="00B44D4F"/>
    <w:rsid w:val="00B5736A"/>
    <w:rsid w:val="00B76B1D"/>
    <w:rsid w:val="00B84C2A"/>
    <w:rsid w:val="00B97895"/>
    <w:rsid w:val="00BA0391"/>
    <w:rsid w:val="00BA36DB"/>
    <w:rsid w:val="00BA51BB"/>
    <w:rsid w:val="00BC424D"/>
    <w:rsid w:val="00BC4FB8"/>
    <w:rsid w:val="00BD5209"/>
    <w:rsid w:val="00BD72FD"/>
    <w:rsid w:val="00BE044A"/>
    <w:rsid w:val="00BE210B"/>
    <w:rsid w:val="00BF08D2"/>
    <w:rsid w:val="00BF290B"/>
    <w:rsid w:val="00BF754C"/>
    <w:rsid w:val="00C04172"/>
    <w:rsid w:val="00C06EC0"/>
    <w:rsid w:val="00C24B15"/>
    <w:rsid w:val="00C264F2"/>
    <w:rsid w:val="00C2767A"/>
    <w:rsid w:val="00C3274A"/>
    <w:rsid w:val="00C345FD"/>
    <w:rsid w:val="00C3687B"/>
    <w:rsid w:val="00C41E1D"/>
    <w:rsid w:val="00C41F17"/>
    <w:rsid w:val="00C43122"/>
    <w:rsid w:val="00C434EA"/>
    <w:rsid w:val="00C436EC"/>
    <w:rsid w:val="00C454ED"/>
    <w:rsid w:val="00C4718F"/>
    <w:rsid w:val="00C5642C"/>
    <w:rsid w:val="00C642BB"/>
    <w:rsid w:val="00C72135"/>
    <w:rsid w:val="00C73FC3"/>
    <w:rsid w:val="00C7751D"/>
    <w:rsid w:val="00C805C2"/>
    <w:rsid w:val="00C852B7"/>
    <w:rsid w:val="00C85884"/>
    <w:rsid w:val="00C94911"/>
    <w:rsid w:val="00C95788"/>
    <w:rsid w:val="00CA207F"/>
    <w:rsid w:val="00CA5F14"/>
    <w:rsid w:val="00CB693F"/>
    <w:rsid w:val="00CD34EB"/>
    <w:rsid w:val="00CE6316"/>
    <w:rsid w:val="00CF25AC"/>
    <w:rsid w:val="00CF4E22"/>
    <w:rsid w:val="00CF7D4E"/>
    <w:rsid w:val="00D0504F"/>
    <w:rsid w:val="00D15EE8"/>
    <w:rsid w:val="00D341EF"/>
    <w:rsid w:val="00D46F77"/>
    <w:rsid w:val="00D52C8D"/>
    <w:rsid w:val="00D54AED"/>
    <w:rsid w:val="00D550C5"/>
    <w:rsid w:val="00D56FC8"/>
    <w:rsid w:val="00D63EF7"/>
    <w:rsid w:val="00D74632"/>
    <w:rsid w:val="00D75CFD"/>
    <w:rsid w:val="00D802C1"/>
    <w:rsid w:val="00D81548"/>
    <w:rsid w:val="00D84CE8"/>
    <w:rsid w:val="00D93AA6"/>
    <w:rsid w:val="00D95479"/>
    <w:rsid w:val="00DA255C"/>
    <w:rsid w:val="00DE518A"/>
    <w:rsid w:val="00DE6CBF"/>
    <w:rsid w:val="00E11F8E"/>
    <w:rsid w:val="00E40A2D"/>
    <w:rsid w:val="00E53CCA"/>
    <w:rsid w:val="00E63191"/>
    <w:rsid w:val="00E65225"/>
    <w:rsid w:val="00E729D2"/>
    <w:rsid w:val="00E76BA3"/>
    <w:rsid w:val="00E84280"/>
    <w:rsid w:val="00E8459A"/>
    <w:rsid w:val="00E93BA7"/>
    <w:rsid w:val="00ED1DD8"/>
    <w:rsid w:val="00EF101F"/>
    <w:rsid w:val="00F020D3"/>
    <w:rsid w:val="00F02752"/>
    <w:rsid w:val="00F04457"/>
    <w:rsid w:val="00F12978"/>
    <w:rsid w:val="00F12F4E"/>
    <w:rsid w:val="00F149C5"/>
    <w:rsid w:val="00F21222"/>
    <w:rsid w:val="00F303EB"/>
    <w:rsid w:val="00F31A79"/>
    <w:rsid w:val="00F4066E"/>
    <w:rsid w:val="00F46CF3"/>
    <w:rsid w:val="00F61F6B"/>
    <w:rsid w:val="00F66041"/>
    <w:rsid w:val="00F77C52"/>
    <w:rsid w:val="00F837AC"/>
    <w:rsid w:val="00F86879"/>
    <w:rsid w:val="00F9073C"/>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 w:type="character" w:customStyle="1" w:styleId="apple-tab-span">
    <w:name w:val="apple-tab-span"/>
    <w:basedOn w:val="DefaultParagraphFont"/>
    <w:rsid w:val="0009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75903661">
      <w:bodyDiv w:val="1"/>
      <w:marLeft w:val="0"/>
      <w:marRight w:val="0"/>
      <w:marTop w:val="0"/>
      <w:marBottom w:val="0"/>
      <w:divBdr>
        <w:top w:val="none" w:sz="0" w:space="0" w:color="auto"/>
        <w:left w:val="none" w:sz="0" w:space="0" w:color="auto"/>
        <w:bottom w:val="none" w:sz="0" w:space="0" w:color="auto"/>
        <w:right w:val="none" w:sz="0" w:space="0" w:color="auto"/>
      </w:divBdr>
    </w:div>
    <w:div w:id="80952708">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812451867">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126510878">
      <w:bodyDiv w:val="1"/>
      <w:marLeft w:val="0"/>
      <w:marRight w:val="0"/>
      <w:marTop w:val="0"/>
      <w:marBottom w:val="0"/>
      <w:divBdr>
        <w:top w:val="none" w:sz="0" w:space="0" w:color="auto"/>
        <w:left w:val="none" w:sz="0" w:space="0" w:color="auto"/>
        <w:bottom w:val="none" w:sz="0" w:space="0" w:color="auto"/>
        <w:right w:val="none" w:sz="0" w:space="0" w:color="auto"/>
      </w:divBdr>
    </w:div>
    <w:div w:id="1179199870">
      <w:bodyDiv w:val="1"/>
      <w:marLeft w:val="0"/>
      <w:marRight w:val="0"/>
      <w:marTop w:val="0"/>
      <w:marBottom w:val="0"/>
      <w:divBdr>
        <w:top w:val="none" w:sz="0" w:space="0" w:color="auto"/>
        <w:left w:val="none" w:sz="0" w:space="0" w:color="auto"/>
        <w:bottom w:val="none" w:sz="0" w:space="0" w:color="auto"/>
        <w:right w:val="none" w:sz="0" w:space="0" w:color="auto"/>
      </w:divBdr>
    </w:div>
    <w:div w:id="1203515134">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2940696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429157635">
      <w:bodyDiv w:val="1"/>
      <w:marLeft w:val="0"/>
      <w:marRight w:val="0"/>
      <w:marTop w:val="0"/>
      <w:marBottom w:val="0"/>
      <w:divBdr>
        <w:top w:val="none" w:sz="0" w:space="0" w:color="auto"/>
        <w:left w:val="none" w:sz="0" w:space="0" w:color="auto"/>
        <w:bottom w:val="none" w:sz="0" w:space="0" w:color="auto"/>
        <w:right w:val="none" w:sz="0" w:space="0" w:color="auto"/>
      </w:divBdr>
    </w:div>
    <w:div w:id="1506549797">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773623964">
      <w:bodyDiv w:val="1"/>
      <w:marLeft w:val="0"/>
      <w:marRight w:val="0"/>
      <w:marTop w:val="0"/>
      <w:marBottom w:val="0"/>
      <w:divBdr>
        <w:top w:val="none" w:sz="0" w:space="0" w:color="auto"/>
        <w:left w:val="none" w:sz="0" w:space="0" w:color="auto"/>
        <w:bottom w:val="none" w:sz="0" w:space="0" w:color="auto"/>
        <w:right w:val="none" w:sz="0" w:space="0" w:color="auto"/>
      </w:divBdr>
    </w:div>
    <w:div w:id="1821848261">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 w:id="21144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68&amp;utm_source=template-word&amp;utm_medium=content&amp;utm_campaign=Sample+Social+Media+Management+Business+Proposal-word-12268&amp;lpa=Sample+Social+Media+Management+Business+Proposal+word+12268"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4</TotalTime>
  <Pages>12</Pages>
  <Words>639</Words>
  <Characters>3645</Characters>
  <Application>Microsoft Office Word</Application>
  <DocSecurity>0</DocSecurity>
  <Lines>30</Lines>
  <Paragraphs>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Megan Herchold</cp:lastModifiedBy>
  <cp:revision>5</cp:revision>
  <cp:lastPrinted>2024-10-23T23:39:00Z</cp:lastPrinted>
  <dcterms:created xsi:type="dcterms:W3CDTF">2024-11-07T21:46:00Z</dcterms:created>
  <dcterms:modified xsi:type="dcterms:W3CDTF">2024-12-17T15:30:00Z</dcterms:modified>
</cp:coreProperties>
</file>